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381209846"/>
        <w:placeholder>
          <w:docPart w:val="96FC0A4FEE464BAEAEBF576D21E4AB91"/>
        </w:placeholder>
      </w:sdtPr>
      <w:sdtEndPr>
        <w:rPr>
          <w:color w:val="4E74A2" w:themeColor="accent6" w:themeShade="BF"/>
        </w:rPr>
      </w:sdtEndPr>
      <w:sdtContent>
        <w:p w14:paraId="786DCBDD" w14:textId="77777777" w:rsidR="00DB1796" w:rsidRPr="00A22C20" w:rsidRDefault="00933268">
          <w:pPr>
            <w:pStyle w:val="Heading1"/>
            <w:rPr>
              <w:color w:val="4E74A2" w:themeColor="accent6" w:themeShade="BF"/>
            </w:rPr>
          </w:pPr>
          <w:r w:rsidRPr="00A22C20">
            <w:rPr>
              <w:noProof/>
              <w:color w:val="4E74A2" w:themeColor="accent6" w:themeShade="BF"/>
              <w:lang w:eastAsia="en-US"/>
            </w:rPr>
            <w:drawing>
              <wp:anchor distT="0" distB="0" distL="114300" distR="114300" simplePos="0" relativeHeight="251658240" behindDoc="1" locked="0" layoutInCell="1" allowOverlap="1" wp14:anchorId="3090C027" wp14:editId="369524F5">
                <wp:simplePos x="0" y="0"/>
                <wp:positionH relativeFrom="column">
                  <wp:posOffset>38100</wp:posOffset>
                </wp:positionH>
                <wp:positionV relativeFrom="paragraph">
                  <wp:posOffset>15240</wp:posOffset>
                </wp:positionV>
                <wp:extent cx="762000" cy="730885"/>
                <wp:effectExtent l="0" t="0" r="0" b="0"/>
                <wp:wrapTight wrapText="bothSides">
                  <wp:wrapPolygon edited="0">
                    <wp:start x="0" y="0"/>
                    <wp:lineTo x="0" y="20831"/>
                    <wp:lineTo x="21060" y="20831"/>
                    <wp:lineTo x="21060" y="0"/>
                    <wp:lineTo x="0" y="0"/>
                  </wp:wrapPolygon>
                </wp:wrapTight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SC Logo.jpg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7308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22C20">
            <w:rPr>
              <w:color w:val="4E74A2" w:themeColor="accent6" w:themeShade="BF"/>
            </w:rPr>
            <w:t>ISC Meeting Agenda</w:t>
          </w:r>
        </w:p>
      </w:sdtContent>
    </w:sdt>
    <w:p w14:paraId="2732C523" w14:textId="10E02C25" w:rsidR="00A22C20" w:rsidRPr="00A22C20" w:rsidRDefault="00A22C20" w:rsidP="00DC09F4">
      <w:pPr>
        <w:pBdr>
          <w:top w:val="single" w:sz="4" w:space="1" w:color="444D26" w:themeColor="text2"/>
        </w:pBdr>
        <w:spacing w:after="0"/>
        <w:jc w:val="right"/>
        <w:rPr>
          <w:rStyle w:val="IntenseEmphasis"/>
          <w:rFonts w:asciiTheme="majorHAnsi" w:hAnsiTheme="majorHAnsi"/>
          <w:color w:val="DC7D0E" w:themeColor="accent2" w:themeShade="BF"/>
          <w:sz w:val="24"/>
          <w:szCs w:val="24"/>
        </w:rPr>
      </w:pPr>
      <w:r w:rsidRPr="00A22C20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 xml:space="preserve">Meeting with </w:t>
      </w:r>
      <w:r w:rsidR="006C73E4">
        <w:rPr>
          <w:rStyle w:val="IntenseEmphasis"/>
          <w:rFonts w:asciiTheme="majorHAnsi" w:hAnsiTheme="majorHAnsi"/>
          <w:b/>
          <w:color w:val="DC7D0E" w:themeColor="accent2" w:themeShade="BF"/>
          <w:sz w:val="24"/>
          <w:szCs w:val="24"/>
        </w:rPr>
        <w:t>ISC Committee</w:t>
      </w:r>
    </w:p>
    <w:p w14:paraId="6C20DD0A" w14:textId="6E2FC96F" w:rsidR="00CF2573" w:rsidRDefault="00541FF2" w:rsidP="004B14ED">
      <w:pPr>
        <w:pBdr>
          <w:top w:val="single" w:sz="4" w:space="1" w:color="444D26" w:themeColor="text2"/>
        </w:pBdr>
        <w:spacing w:after="0"/>
        <w:jc w:val="right"/>
        <w:rPr>
          <w:rFonts w:asciiTheme="majorHAnsi" w:hAnsiTheme="majorHAnsi"/>
        </w:rPr>
      </w:pPr>
      <w:r w:rsidRPr="00593A57">
        <w:rPr>
          <w:rStyle w:val="IntenseEmphasis"/>
          <w:rFonts w:asciiTheme="majorHAnsi" w:hAnsiTheme="majorHAnsi"/>
          <w:color w:val="DC7D0E" w:themeColor="accent2" w:themeShade="BF"/>
        </w:rPr>
        <w:t>Date | time</w:t>
      </w:r>
      <w:r w:rsidRPr="00593A57">
        <w:rPr>
          <w:rFonts w:asciiTheme="majorHAnsi" w:hAnsiTheme="majorHAnsi"/>
          <w:color w:val="DC7D0E" w:themeColor="accent2" w:themeShade="BF"/>
        </w:rPr>
        <w:t xml:space="preserve"> </w:t>
      </w:r>
      <w:sdt>
        <w:sdtPr>
          <w:rPr>
            <w:rFonts w:asciiTheme="majorHAnsi" w:hAnsiTheme="majorHAnsi"/>
          </w:rPr>
          <w:id w:val="705675763"/>
          <w:placeholder>
            <w:docPart w:val="02B2FD00D47345F38216DB00FBA145D3"/>
          </w:placeholder>
          <w:date w:fullDate="2022-04-20T12:00:00Z">
            <w:dateFormat w:val="M/d/yyyy h:mm am/pm"/>
            <w:lid w:val="en-US"/>
            <w:storeMappedDataAs w:val="dateTime"/>
            <w:calendar w:val="gregorian"/>
          </w:date>
        </w:sdtPr>
        <w:sdtEndPr/>
        <w:sdtContent>
          <w:r w:rsidR="005B3B28">
            <w:rPr>
              <w:rFonts w:asciiTheme="majorHAnsi" w:hAnsiTheme="majorHAnsi"/>
            </w:rPr>
            <w:t>4</w:t>
          </w:r>
          <w:r w:rsidR="00A34020">
            <w:rPr>
              <w:rFonts w:asciiTheme="majorHAnsi" w:hAnsiTheme="majorHAnsi"/>
            </w:rPr>
            <w:t>/</w:t>
          </w:r>
          <w:r w:rsidR="005B3B28">
            <w:rPr>
              <w:rFonts w:asciiTheme="majorHAnsi" w:hAnsiTheme="majorHAnsi"/>
            </w:rPr>
            <w:t>2</w:t>
          </w:r>
          <w:r w:rsidR="00A34020">
            <w:rPr>
              <w:rFonts w:asciiTheme="majorHAnsi" w:hAnsiTheme="majorHAnsi"/>
            </w:rPr>
            <w:t xml:space="preserve">0/2022 </w:t>
          </w:r>
          <w:r w:rsidR="005B3B28">
            <w:rPr>
              <w:rFonts w:asciiTheme="majorHAnsi" w:hAnsiTheme="majorHAnsi"/>
            </w:rPr>
            <w:t>12</w:t>
          </w:r>
          <w:r w:rsidR="00A34020">
            <w:rPr>
              <w:rFonts w:asciiTheme="majorHAnsi" w:hAnsiTheme="majorHAnsi"/>
            </w:rPr>
            <w:t>:00 PM</w:t>
          </w:r>
        </w:sdtContent>
      </w:sdt>
      <w:r w:rsidR="005C0C21">
        <w:rPr>
          <w:rFonts w:asciiTheme="majorHAnsi" w:hAnsiTheme="majorHAnsi"/>
        </w:rPr>
        <w:t xml:space="preserve">  </w:t>
      </w:r>
      <w:r w:rsidRPr="00593A57">
        <w:rPr>
          <w:rStyle w:val="IntenseEmphasis"/>
          <w:rFonts w:asciiTheme="majorHAnsi" w:hAnsiTheme="majorHAnsi"/>
          <w:color w:val="DC7D0E" w:themeColor="accent2" w:themeShade="BF"/>
        </w:rPr>
        <w:t>Location</w:t>
      </w:r>
      <w:r w:rsidRPr="00933268">
        <w:rPr>
          <w:rFonts w:asciiTheme="majorHAnsi" w:hAnsiTheme="majorHAnsi"/>
        </w:rPr>
        <w:t xml:space="preserve"> </w:t>
      </w:r>
      <w:r w:rsidR="00511ABA">
        <w:rPr>
          <w:rFonts w:asciiTheme="majorHAnsi" w:hAnsiTheme="majorHAnsi"/>
        </w:rPr>
        <w:t>Yucaipa Regional Park</w:t>
      </w:r>
    </w:p>
    <w:p w14:paraId="3A4F99F7" w14:textId="1830E297" w:rsidR="005B3B28" w:rsidRPr="004B14ED" w:rsidRDefault="005B3B28" w:rsidP="004B14ED">
      <w:pPr>
        <w:pBdr>
          <w:top w:val="single" w:sz="4" w:space="1" w:color="444D26" w:themeColor="text2"/>
        </w:pBdr>
        <w:spacing w:after="0"/>
        <w:jc w:val="right"/>
        <w:rPr>
          <w:rFonts w:asciiTheme="majorHAnsi" w:hAnsiTheme="majorHAnsi"/>
        </w:rPr>
      </w:pPr>
      <w:r w:rsidRPr="005B3B28">
        <w:rPr>
          <w:rFonts w:asciiTheme="majorHAnsi" w:hAnsiTheme="majorHAnsi"/>
        </w:rPr>
        <w:t>33900 Oak Glen Road, Yucaipa, CA 92399</w:t>
      </w:r>
    </w:p>
    <w:p w14:paraId="6DE738EC" w14:textId="3D6CFE02" w:rsidR="00497982" w:rsidRPr="009E58E0" w:rsidRDefault="00541FF2" w:rsidP="00345A5B">
      <w:pPr>
        <w:pStyle w:val="Heading2"/>
        <w:spacing w:before="0" w:after="0"/>
        <w:rPr>
          <w:b/>
          <w:color w:val="DC7D0E" w:themeColor="accent2" w:themeShade="BF"/>
        </w:rPr>
      </w:pPr>
      <w:r w:rsidRPr="00593A57">
        <w:rPr>
          <w:b/>
          <w:color w:val="DC7D0E" w:themeColor="accent2" w:themeShade="BF"/>
        </w:rPr>
        <w:t>Agenda Items</w:t>
      </w:r>
    </w:p>
    <w:p w14:paraId="5A7FA23B" w14:textId="772A4B59" w:rsidR="00497982" w:rsidRDefault="00A22C20" w:rsidP="00497982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Introductions</w:t>
      </w:r>
    </w:p>
    <w:p w14:paraId="42826B83" w14:textId="74166C30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San Bernardino</w:t>
      </w:r>
      <w:r w:rsidR="00130AA3">
        <w:rPr>
          <w:rFonts w:ascii="Calibri" w:hAnsi="Calibri"/>
          <w:bCs/>
          <w:sz w:val="24"/>
          <w:szCs w:val="24"/>
        </w:rPr>
        <w:t xml:space="preserve"> Municipal Water Department</w:t>
      </w:r>
    </w:p>
    <w:p w14:paraId="621CA1C3" w14:textId="2DE16288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Coachella Valley Water District</w:t>
      </w:r>
    </w:p>
    <w:p w14:paraId="5B0872E7" w14:textId="4DE2481B" w:rsidR="00820FBE" w:rsidRPr="00217E3F" w:rsidRDefault="00820FBE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Yucaipa Valley Water</w:t>
      </w:r>
      <w:r w:rsidR="00E073F2" w:rsidRPr="00217E3F">
        <w:rPr>
          <w:rFonts w:ascii="Calibri" w:hAnsi="Calibri"/>
          <w:bCs/>
          <w:sz w:val="24"/>
          <w:szCs w:val="24"/>
        </w:rPr>
        <w:t xml:space="preserve"> District</w:t>
      </w:r>
    </w:p>
    <w:p w14:paraId="2E3D07AE" w14:textId="6A9046CC" w:rsidR="00820FBE" w:rsidRDefault="00E073F2" w:rsidP="00820FBE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East Valley Water District</w:t>
      </w:r>
    </w:p>
    <w:p w14:paraId="3BF8FDB1" w14:textId="2F006E00" w:rsidR="00217E3F" w:rsidRPr="00217E3F" w:rsidRDefault="00217E3F" w:rsidP="00217E3F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West Valley Water District</w:t>
      </w:r>
    </w:p>
    <w:p w14:paraId="2A89F4E9" w14:textId="13E20BDD" w:rsidR="00966DC1" w:rsidRDefault="00887125" w:rsidP="006307C5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217E3F">
        <w:rPr>
          <w:rFonts w:ascii="Calibri" w:hAnsi="Calibri"/>
          <w:bCs/>
          <w:sz w:val="24"/>
          <w:szCs w:val="24"/>
        </w:rPr>
        <w:t>City of Redlands</w:t>
      </w:r>
    </w:p>
    <w:p w14:paraId="61EDCCB7" w14:textId="1CE6C2F3" w:rsidR="006307C5" w:rsidRDefault="00F06DF9" w:rsidP="006307C5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Valley District</w:t>
      </w:r>
    </w:p>
    <w:p w14:paraId="5CA4835B" w14:textId="77777777" w:rsidR="006307C5" w:rsidRPr="006307C5" w:rsidRDefault="006307C5" w:rsidP="006307C5">
      <w:pPr>
        <w:pStyle w:val="ListParagraph"/>
        <w:ind w:left="1512"/>
        <w:rPr>
          <w:rFonts w:ascii="Calibri" w:hAnsi="Calibri"/>
          <w:bCs/>
          <w:sz w:val="24"/>
          <w:szCs w:val="24"/>
        </w:rPr>
      </w:pPr>
    </w:p>
    <w:p w14:paraId="2F3F9505" w14:textId="20EF724E" w:rsidR="0075092A" w:rsidRDefault="00D152BF" w:rsidP="00A05B8C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Committee Roles</w:t>
      </w:r>
    </w:p>
    <w:p w14:paraId="1D00ECFC" w14:textId="77777777" w:rsidR="006D250D" w:rsidRDefault="006D250D" w:rsidP="006D250D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466E1503" w14:textId="5EC66BCC" w:rsidR="006D250D" w:rsidRPr="006D250D" w:rsidRDefault="006D250D" w:rsidP="006D250D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Event </w:t>
      </w:r>
      <w:r w:rsidR="00593E8E">
        <w:rPr>
          <w:rFonts w:ascii="Calibri" w:hAnsi="Calibri"/>
          <w:b/>
          <w:sz w:val="24"/>
          <w:szCs w:val="24"/>
        </w:rPr>
        <w:t>Scheduling</w:t>
      </w:r>
    </w:p>
    <w:p w14:paraId="677FA68F" w14:textId="197708D8" w:rsidR="00966DC1" w:rsidRPr="006D250D" w:rsidRDefault="006D250D" w:rsidP="006D250D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6D250D">
        <w:rPr>
          <w:rFonts w:ascii="Calibri" w:hAnsi="Calibri"/>
          <w:bCs/>
          <w:sz w:val="24"/>
          <w:szCs w:val="24"/>
        </w:rPr>
        <w:t>Volunteers needed?</w:t>
      </w:r>
    </w:p>
    <w:p w14:paraId="069B04F6" w14:textId="7D2252F6" w:rsidR="006D250D" w:rsidRDefault="006D250D" w:rsidP="006D250D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6D250D">
        <w:rPr>
          <w:rFonts w:ascii="Calibri" w:hAnsi="Calibri"/>
          <w:bCs/>
          <w:sz w:val="24"/>
          <w:szCs w:val="24"/>
        </w:rPr>
        <w:t>Technical Inspectors (how many needed for Friday?)</w:t>
      </w:r>
    </w:p>
    <w:p w14:paraId="28D5B01D" w14:textId="76E704FF" w:rsidR="00593E8E" w:rsidRDefault="00593E8E" w:rsidP="006D250D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Attendance</w:t>
      </w:r>
    </w:p>
    <w:p w14:paraId="17B7AE10" w14:textId="3EC969CF" w:rsidR="00593E8E" w:rsidRDefault="00593E8E" w:rsidP="006D250D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Kitchen/Meals</w:t>
      </w:r>
    </w:p>
    <w:p w14:paraId="4FED029D" w14:textId="0AF9A8BD" w:rsidR="00593E8E" w:rsidRDefault="00593E8E" w:rsidP="006D250D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Friday Qualifying Time? Team order?</w:t>
      </w:r>
    </w:p>
    <w:p w14:paraId="26CB09AC" w14:textId="77777777" w:rsidR="00C10AB9" w:rsidRPr="006D250D" w:rsidRDefault="00C10AB9" w:rsidP="006D250D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</w:p>
    <w:p w14:paraId="1F22E9FB" w14:textId="77777777" w:rsidR="006D250D" w:rsidRPr="006D250D" w:rsidRDefault="006D250D" w:rsidP="006D250D">
      <w:pPr>
        <w:pStyle w:val="ListParagraph"/>
        <w:ind w:left="1512"/>
        <w:rPr>
          <w:rFonts w:ascii="Calibri" w:hAnsi="Calibri"/>
          <w:b/>
          <w:sz w:val="24"/>
          <w:szCs w:val="24"/>
        </w:rPr>
      </w:pPr>
    </w:p>
    <w:p w14:paraId="1B4E132B" w14:textId="60F73F3A" w:rsidR="00E14169" w:rsidRDefault="00E14169" w:rsidP="00916F71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Update from Technical Workshop</w:t>
      </w:r>
    </w:p>
    <w:p w14:paraId="00C5D19F" w14:textId="77777777" w:rsidR="00C82F47" w:rsidRDefault="00E14169" w:rsidP="00CA29B9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E14169">
        <w:rPr>
          <w:rFonts w:ascii="Calibri" w:hAnsi="Calibri"/>
          <w:bCs/>
          <w:sz w:val="24"/>
          <w:szCs w:val="24"/>
        </w:rPr>
        <w:t>Rules</w:t>
      </w:r>
      <w:r w:rsidR="00C82F47">
        <w:rPr>
          <w:rFonts w:ascii="Calibri" w:hAnsi="Calibri"/>
          <w:bCs/>
          <w:sz w:val="24"/>
          <w:szCs w:val="24"/>
        </w:rPr>
        <w:t xml:space="preserve">: </w:t>
      </w:r>
    </w:p>
    <w:p w14:paraId="2D1DB355" w14:textId="2E4E655B" w:rsidR="00C82F47" w:rsidRPr="00CA29B9" w:rsidRDefault="006D250D" w:rsidP="00C82F47">
      <w:pPr>
        <w:pStyle w:val="ListParagraph"/>
        <w:numPr>
          <w:ilvl w:val="2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Liability Waiver Updates – Due April 29</w:t>
      </w:r>
      <w:r w:rsidRPr="006D250D">
        <w:rPr>
          <w:rFonts w:ascii="Calibri" w:hAnsi="Calibri"/>
          <w:bCs/>
          <w:sz w:val="24"/>
          <w:szCs w:val="24"/>
          <w:vertAlign w:val="superscript"/>
        </w:rPr>
        <w:t>th</w:t>
      </w:r>
      <w:r>
        <w:rPr>
          <w:rFonts w:ascii="Calibri" w:hAnsi="Calibri"/>
          <w:bCs/>
          <w:sz w:val="24"/>
          <w:szCs w:val="24"/>
        </w:rPr>
        <w:t xml:space="preserve"> </w:t>
      </w:r>
    </w:p>
    <w:p w14:paraId="3955D63E" w14:textId="77777777" w:rsidR="00E14169" w:rsidRDefault="00E14169" w:rsidP="00E14169">
      <w:pPr>
        <w:pStyle w:val="ListParagraph"/>
        <w:ind w:left="1512"/>
        <w:rPr>
          <w:rFonts w:ascii="Calibri" w:hAnsi="Calibri"/>
          <w:b/>
          <w:sz w:val="24"/>
          <w:szCs w:val="24"/>
        </w:rPr>
      </w:pPr>
    </w:p>
    <w:p w14:paraId="6DE56200" w14:textId="0D595085" w:rsidR="00E81690" w:rsidRDefault="00D12156" w:rsidP="001C064A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501c3</w:t>
      </w:r>
      <w:r w:rsidR="00E14169">
        <w:rPr>
          <w:rFonts w:ascii="Calibri" w:hAnsi="Calibri"/>
          <w:b/>
          <w:sz w:val="24"/>
          <w:szCs w:val="24"/>
        </w:rPr>
        <w:t xml:space="preserve"> Status/Renewal</w:t>
      </w:r>
      <w:r>
        <w:rPr>
          <w:rFonts w:ascii="Calibri" w:hAnsi="Calibri"/>
          <w:b/>
          <w:sz w:val="24"/>
          <w:szCs w:val="24"/>
        </w:rPr>
        <w:t xml:space="preserve"> </w:t>
      </w:r>
    </w:p>
    <w:p w14:paraId="3672B5D7" w14:textId="08FBB4D2" w:rsidR="00BE59A3" w:rsidRPr="001C064A" w:rsidRDefault="006D250D" w:rsidP="00BE59A3">
      <w:pPr>
        <w:pStyle w:val="ListParagraph"/>
        <w:numPr>
          <w:ilvl w:val="1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Bank Account</w:t>
      </w:r>
    </w:p>
    <w:p w14:paraId="74C34B3A" w14:textId="77777777" w:rsidR="00916F71" w:rsidRPr="00916F71" w:rsidRDefault="00916F71" w:rsidP="00916F71">
      <w:pPr>
        <w:pStyle w:val="ListParagraph"/>
        <w:rPr>
          <w:rFonts w:ascii="Calibri" w:hAnsi="Calibri"/>
          <w:b/>
          <w:sz w:val="24"/>
          <w:szCs w:val="24"/>
        </w:rPr>
      </w:pPr>
    </w:p>
    <w:p w14:paraId="059CF917" w14:textId="146BF9CB" w:rsidR="00D237B1" w:rsidRPr="00D237B1" w:rsidRDefault="005C0C21" w:rsidP="00D237B1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Sponsorships </w:t>
      </w:r>
    </w:p>
    <w:p w14:paraId="7005292E" w14:textId="3B2F8B16" w:rsidR="00B72457" w:rsidRDefault="00B72457" w:rsidP="00B72457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Boat stickers</w:t>
      </w:r>
      <w:r w:rsidR="006D250D">
        <w:rPr>
          <w:rFonts w:ascii="Calibri" w:hAnsi="Calibri"/>
          <w:bCs/>
          <w:sz w:val="24"/>
          <w:szCs w:val="24"/>
        </w:rPr>
        <w:t xml:space="preserve"> – Artwork for Pass Agency</w:t>
      </w:r>
    </w:p>
    <w:p w14:paraId="41841392" w14:textId="77777777" w:rsidR="00797974" w:rsidRDefault="00797974" w:rsidP="00797974">
      <w:pPr>
        <w:pStyle w:val="ListParagraph"/>
        <w:ind w:left="1512"/>
        <w:rPr>
          <w:rFonts w:ascii="Calibri" w:hAnsi="Calibri"/>
          <w:bCs/>
          <w:sz w:val="24"/>
          <w:szCs w:val="24"/>
        </w:rPr>
      </w:pPr>
    </w:p>
    <w:p w14:paraId="6ECBBD9A" w14:textId="65C25FE7" w:rsidR="00797974" w:rsidRDefault="00797974" w:rsidP="00797974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Budget</w:t>
      </w:r>
    </w:p>
    <w:p w14:paraId="6CE60EE9" w14:textId="77777777" w:rsidR="006D250D" w:rsidRDefault="006D250D" w:rsidP="006D250D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3FBBD576" w14:textId="43977FE1" w:rsidR="006D250D" w:rsidRDefault="006D250D" w:rsidP="00797974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Supplies </w:t>
      </w:r>
    </w:p>
    <w:p w14:paraId="10354459" w14:textId="77777777" w:rsidR="00656024" w:rsidRPr="00656024" w:rsidRDefault="00656024" w:rsidP="00656024">
      <w:pPr>
        <w:pStyle w:val="ListParagraph"/>
        <w:rPr>
          <w:rFonts w:ascii="Calibri" w:hAnsi="Calibri"/>
          <w:b/>
          <w:sz w:val="24"/>
          <w:szCs w:val="24"/>
        </w:rPr>
      </w:pPr>
    </w:p>
    <w:p w14:paraId="2611B40E" w14:textId="4A46435E" w:rsidR="00656024" w:rsidRDefault="00656024" w:rsidP="00797974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Check List</w:t>
      </w:r>
    </w:p>
    <w:p w14:paraId="30E1E363" w14:textId="77777777" w:rsidR="00797974" w:rsidRPr="00E94E54" w:rsidRDefault="00797974" w:rsidP="00E94E54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07A975A0" w14:textId="1F82AEC3" w:rsidR="00A96AD6" w:rsidRDefault="00A96AD6" w:rsidP="00BF558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Task Review / Discussion</w:t>
      </w:r>
    </w:p>
    <w:p w14:paraId="6B89BEBF" w14:textId="77777777" w:rsidR="00656024" w:rsidRDefault="00656024" w:rsidP="00553BFC">
      <w:pPr>
        <w:pStyle w:val="ListParagraph"/>
        <w:ind w:left="1512"/>
        <w:rPr>
          <w:rFonts w:ascii="Calibri" w:hAnsi="Calibri"/>
          <w:bCs/>
          <w:sz w:val="24"/>
          <w:szCs w:val="24"/>
        </w:rPr>
      </w:pPr>
    </w:p>
    <w:p w14:paraId="60E7D8FD" w14:textId="72317F90" w:rsidR="00986BC8" w:rsidRDefault="0008023E" w:rsidP="00986BC8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 w:rsidRPr="00986BC8">
        <w:rPr>
          <w:rFonts w:ascii="Calibri" w:hAnsi="Calibri"/>
          <w:b/>
          <w:sz w:val="24"/>
          <w:szCs w:val="24"/>
        </w:rPr>
        <w:lastRenderedPageBreak/>
        <w:t>Judge</w:t>
      </w:r>
      <w:r w:rsidR="00986BC8" w:rsidRPr="00986BC8">
        <w:rPr>
          <w:rFonts w:ascii="Calibri" w:hAnsi="Calibri"/>
          <w:b/>
          <w:sz w:val="24"/>
          <w:szCs w:val="24"/>
        </w:rPr>
        <w:t>s / Scoring</w:t>
      </w:r>
    </w:p>
    <w:p w14:paraId="6FF79AD1" w14:textId="7D67D67F" w:rsidR="00986BC8" w:rsidRPr="00152E5C" w:rsidRDefault="002D725E" w:rsidP="00986BC8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152E5C">
        <w:rPr>
          <w:rFonts w:ascii="Calibri" w:hAnsi="Calibri"/>
          <w:bCs/>
          <w:sz w:val="24"/>
          <w:szCs w:val="24"/>
        </w:rPr>
        <w:t>Technical Reports</w:t>
      </w:r>
    </w:p>
    <w:p w14:paraId="387EAB07" w14:textId="139CCB4A" w:rsidR="002D725E" w:rsidRPr="00152E5C" w:rsidRDefault="002D725E" w:rsidP="00986BC8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152E5C">
        <w:rPr>
          <w:rFonts w:ascii="Calibri" w:hAnsi="Calibri"/>
          <w:bCs/>
          <w:sz w:val="24"/>
          <w:szCs w:val="24"/>
        </w:rPr>
        <w:t>PSAs</w:t>
      </w:r>
    </w:p>
    <w:p w14:paraId="4BC2AE50" w14:textId="6D864581" w:rsidR="00A96AD6" w:rsidRPr="002C7D43" w:rsidRDefault="00152E5C" w:rsidP="002C7D43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152E5C">
        <w:rPr>
          <w:rFonts w:ascii="Calibri" w:hAnsi="Calibri"/>
          <w:bCs/>
          <w:sz w:val="24"/>
          <w:szCs w:val="24"/>
        </w:rPr>
        <w:t>PSA judges</w:t>
      </w:r>
      <w:r w:rsidR="00EC2024">
        <w:rPr>
          <w:rFonts w:ascii="Calibri" w:hAnsi="Calibri"/>
          <w:bCs/>
          <w:sz w:val="24"/>
          <w:szCs w:val="24"/>
        </w:rPr>
        <w:t xml:space="preserve"> at event</w:t>
      </w:r>
      <w:r w:rsidR="009B564A">
        <w:rPr>
          <w:rFonts w:ascii="Calibri" w:hAnsi="Calibri"/>
          <w:bCs/>
          <w:sz w:val="24"/>
          <w:szCs w:val="24"/>
        </w:rPr>
        <w:t xml:space="preserve"> (</w:t>
      </w:r>
      <w:r w:rsidR="00652493">
        <w:rPr>
          <w:rFonts w:ascii="Calibri" w:hAnsi="Calibri"/>
          <w:bCs/>
          <w:sz w:val="24"/>
          <w:szCs w:val="24"/>
        </w:rPr>
        <w:t xml:space="preserve">Pass Agency: </w:t>
      </w:r>
      <w:r w:rsidR="009B564A">
        <w:rPr>
          <w:rFonts w:ascii="Calibri" w:hAnsi="Calibri"/>
          <w:bCs/>
          <w:sz w:val="24"/>
          <w:szCs w:val="24"/>
        </w:rPr>
        <w:t xml:space="preserve">Ron Duncan, </w:t>
      </w:r>
      <w:r w:rsidR="00652493">
        <w:rPr>
          <w:rFonts w:ascii="Calibri" w:hAnsi="Calibri"/>
          <w:bCs/>
          <w:sz w:val="24"/>
          <w:szCs w:val="24"/>
        </w:rPr>
        <w:t>Kevin Walton</w:t>
      </w:r>
      <w:r w:rsidR="006D250D">
        <w:rPr>
          <w:rFonts w:ascii="Calibri" w:hAnsi="Calibri"/>
          <w:bCs/>
          <w:sz w:val="24"/>
          <w:szCs w:val="24"/>
        </w:rPr>
        <w:t xml:space="preserve"> Valley District: June Hayes, Susan Longville</w:t>
      </w:r>
      <w:r w:rsidR="00652493">
        <w:rPr>
          <w:rFonts w:ascii="Calibri" w:hAnsi="Calibri"/>
          <w:bCs/>
          <w:sz w:val="24"/>
          <w:szCs w:val="24"/>
        </w:rPr>
        <w:t>)</w:t>
      </w:r>
    </w:p>
    <w:p w14:paraId="218EFC97" w14:textId="77777777" w:rsidR="00BF5583" w:rsidRPr="00BF5583" w:rsidRDefault="00BF5583" w:rsidP="00BF5583">
      <w:pPr>
        <w:pStyle w:val="ListParagraph"/>
        <w:ind w:left="1512"/>
        <w:rPr>
          <w:rFonts w:ascii="Calibri" w:hAnsi="Calibri"/>
          <w:b/>
          <w:sz w:val="24"/>
          <w:szCs w:val="24"/>
        </w:rPr>
      </w:pPr>
    </w:p>
    <w:p w14:paraId="3B81D93E" w14:textId="563EC219" w:rsidR="00F1624E" w:rsidRDefault="00E53C9F" w:rsidP="00F1624E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Additional Items/Discussion</w:t>
      </w:r>
    </w:p>
    <w:p w14:paraId="40A913A2" w14:textId="2B61E70E" w:rsidR="00C10AB9" w:rsidRPr="00C10AB9" w:rsidRDefault="00C10AB9" w:rsidP="00C10AB9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 w:rsidRPr="00C10AB9">
        <w:rPr>
          <w:rFonts w:ascii="Calibri" w:hAnsi="Calibri"/>
          <w:bCs/>
          <w:sz w:val="24"/>
          <w:szCs w:val="24"/>
        </w:rPr>
        <w:t>Power/Water at park</w:t>
      </w:r>
    </w:p>
    <w:p w14:paraId="5E7633CA" w14:textId="77777777" w:rsidR="00A96AD6" w:rsidRPr="00A96AD6" w:rsidRDefault="00A96AD6" w:rsidP="00A96AD6">
      <w:pPr>
        <w:pStyle w:val="ListParagraph"/>
        <w:ind w:left="792"/>
        <w:rPr>
          <w:rFonts w:ascii="Calibri" w:hAnsi="Calibri"/>
          <w:b/>
          <w:sz w:val="24"/>
          <w:szCs w:val="24"/>
        </w:rPr>
      </w:pPr>
    </w:p>
    <w:p w14:paraId="5A6A566B" w14:textId="66C0C181" w:rsidR="00E14169" w:rsidRPr="006D250D" w:rsidRDefault="00BB37EE" w:rsidP="006D250D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Next Meeting </w:t>
      </w:r>
    </w:p>
    <w:p w14:paraId="3648C2DD" w14:textId="378EEEF7" w:rsidR="009738D2" w:rsidRDefault="009738D2" w:rsidP="006D250D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>Final Teacher call – First week of May?</w:t>
      </w:r>
    </w:p>
    <w:p w14:paraId="1ACEECB3" w14:textId="10FF8973" w:rsidR="00130AA3" w:rsidRDefault="006D250D" w:rsidP="006D250D">
      <w:pPr>
        <w:pStyle w:val="ListParagraph"/>
        <w:numPr>
          <w:ilvl w:val="1"/>
          <w:numId w:val="4"/>
        </w:numPr>
        <w:rPr>
          <w:rFonts w:ascii="Calibri" w:hAnsi="Calibri"/>
          <w:bCs/>
          <w:sz w:val="24"/>
          <w:szCs w:val="24"/>
        </w:rPr>
      </w:pPr>
      <w:r>
        <w:rPr>
          <w:rFonts w:ascii="Calibri" w:hAnsi="Calibri"/>
          <w:bCs/>
          <w:sz w:val="24"/>
          <w:szCs w:val="24"/>
        </w:rPr>
        <w:t xml:space="preserve">Virtual </w:t>
      </w:r>
      <w:r w:rsidR="00656024">
        <w:rPr>
          <w:rFonts w:ascii="Calibri" w:hAnsi="Calibri"/>
          <w:bCs/>
          <w:sz w:val="24"/>
          <w:szCs w:val="24"/>
        </w:rPr>
        <w:t>Wednesday, May 11 or Thursday, May 12?</w:t>
      </w:r>
      <w:r>
        <w:rPr>
          <w:rFonts w:ascii="Calibri" w:hAnsi="Calibri"/>
          <w:bCs/>
          <w:sz w:val="24"/>
          <w:szCs w:val="24"/>
        </w:rPr>
        <w:br/>
      </w:r>
    </w:p>
    <w:p w14:paraId="0CC60A21" w14:textId="700E206E" w:rsidR="00130AA3" w:rsidRPr="00130AA3" w:rsidRDefault="00130AA3" w:rsidP="00130AA3">
      <w:pPr>
        <w:pStyle w:val="ListParagraph"/>
        <w:numPr>
          <w:ilvl w:val="0"/>
          <w:numId w:val="4"/>
        </w:numPr>
        <w:rPr>
          <w:rFonts w:ascii="Calibri" w:hAnsi="Calibri"/>
          <w:b/>
          <w:sz w:val="24"/>
          <w:szCs w:val="24"/>
        </w:rPr>
      </w:pPr>
      <w:r w:rsidRPr="00130AA3">
        <w:rPr>
          <w:rFonts w:ascii="Calibri" w:hAnsi="Calibri"/>
          <w:b/>
          <w:sz w:val="24"/>
          <w:szCs w:val="24"/>
        </w:rPr>
        <w:t>Adjourn</w:t>
      </w:r>
    </w:p>
    <w:sectPr w:rsidR="00130AA3" w:rsidRPr="00130AA3" w:rsidSect="00D3744D">
      <w:footerReference w:type="default" r:id="rId11"/>
      <w:pgSz w:w="12240" w:h="15840"/>
      <w:pgMar w:top="630" w:right="720" w:bottom="99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07E42" w14:textId="77777777" w:rsidR="000D2A32" w:rsidRDefault="000D2A32">
      <w:r>
        <w:separator/>
      </w:r>
    </w:p>
  </w:endnote>
  <w:endnote w:type="continuationSeparator" w:id="0">
    <w:p w14:paraId="11B6F9D3" w14:textId="77777777" w:rsidR="000D2A32" w:rsidRDefault="000D2A32">
      <w:r>
        <w:continuationSeparator/>
      </w:r>
    </w:p>
  </w:endnote>
  <w:endnote w:type="continuationNotice" w:id="1">
    <w:p w14:paraId="55CFF7E6" w14:textId="77777777" w:rsidR="000D2A32" w:rsidRDefault="000D2A3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0F05B" w14:textId="77777777" w:rsidR="00DB1796" w:rsidRDefault="00541F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A22C2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BB6F7" w14:textId="77777777" w:rsidR="000D2A32" w:rsidRDefault="000D2A32">
      <w:r>
        <w:separator/>
      </w:r>
    </w:p>
  </w:footnote>
  <w:footnote w:type="continuationSeparator" w:id="0">
    <w:p w14:paraId="19EB88B3" w14:textId="77777777" w:rsidR="000D2A32" w:rsidRDefault="000D2A32">
      <w:r>
        <w:continuationSeparator/>
      </w:r>
    </w:p>
  </w:footnote>
  <w:footnote w:type="continuationNotice" w:id="1">
    <w:p w14:paraId="0D9B66AF" w14:textId="77777777" w:rsidR="000D2A32" w:rsidRDefault="000D2A32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11113"/>
    <w:multiLevelType w:val="hybridMultilevel"/>
    <w:tmpl w:val="96EEB02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FD7BAE"/>
    <w:multiLevelType w:val="hybridMultilevel"/>
    <w:tmpl w:val="4E0CAE4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" w15:restartNumberingAfterBreak="0">
    <w:nsid w:val="0B544A65"/>
    <w:multiLevelType w:val="hybridMultilevel"/>
    <w:tmpl w:val="B5C2769A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0C6D5599"/>
    <w:multiLevelType w:val="hybridMultilevel"/>
    <w:tmpl w:val="4E48B3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293AFE"/>
    <w:multiLevelType w:val="hybridMultilevel"/>
    <w:tmpl w:val="C6682214"/>
    <w:lvl w:ilvl="0" w:tplc="04090019">
      <w:start w:val="1"/>
      <w:numFmt w:val="lowerLetter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16376E2B"/>
    <w:multiLevelType w:val="hybridMultilevel"/>
    <w:tmpl w:val="4802E7A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1F7754CB"/>
    <w:multiLevelType w:val="hybridMultilevel"/>
    <w:tmpl w:val="7B8073FE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7" w15:restartNumberingAfterBreak="0">
    <w:nsid w:val="2C027FEB"/>
    <w:multiLevelType w:val="hybridMultilevel"/>
    <w:tmpl w:val="53D8DC98"/>
    <w:lvl w:ilvl="0" w:tplc="0C70A888">
      <w:start w:val="1"/>
      <w:numFmt w:val="decimal"/>
      <w:lvlText w:val="%1."/>
      <w:lvlJc w:val="left"/>
      <w:pPr>
        <w:ind w:left="864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9E36DD4"/>
    <w:multiLevelType w:val="hybridMultilevel"/>
    <w:tmpl w:val="9B8CBB76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3EE33E16"/>
    <w:multiLevelType w:val="hybridMultilevel"/>
    <w:tmpl w:val="0330B286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411D3F41"/>
    <w:multiLevelType w:val="hybridMultilevel"/>
    <w:tmpl w:val="E1E8173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1" w15:restartNumberingAfterBreak="0">
    <w:nsid w:val="45D96243"/>
    <w:multiLevelType w:val="hybridMultilevel"/>
    <w:tmpl w:val="C86C78B0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493B2B2C"/>
    <w:multiLevelType w:val="hybridMultilevel"/>
    <w:tmpl w:val="E27C68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8922D4"/>
    <w:multiLevelType w:val="hybridMultilevel"/>
    <w:tmpl w:val="9112C4E2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4" w15:restartNumberingAfterBreak="0">
    <w:nsid w:val="54482551"/>
    <w:multiLevelType w:val="hybridMultilevel"/>
    <w:tmpl w:val="91C6007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 w15:restartNumberingAfterBreak="0">
    <w:nsid w:val="59642223"/>
    <w:multiLevelType w:val="hybridMultilevel"/>
    <w:tmpl w:val="7EACF7E0"/>
    <w:lvl w:ilvl="0" w:tplc="04090017">
      <w:start w:val="1"/>
      <w:numFmt w:val="lowerLetter"/>
      <w:lvlText w:val="%1)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6" w15:restartNumberingAfterBreak="0">
    <w:nsid w:val="5A583060"/>
    <w:multiLevelType w:val="hybridMultilevel"/>
    <w:tmpl w:val="3CE2FE7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6EFA3F84"/>
    <w:multiLevelType w:val="hybridMultilevel"/>
    <w:tmpl w:val="EC1696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1B71FE"/>
    <w:multiLevelType w:val="hybridMultilevel"/>
    <w:tmpl w:val="EFA428AC"/>
    <w:lvl w:ilvl="0" w:tplc="0409000F">
      <w:start w:val="1"/>
      <w:numFmt w:val="decimal"/>
      <w:lvlText w:val="%1."/>
      <w:lvlJc w:val="left"/>
      <w:pPr>
        <w:ind w:left="2295" w:hanging="360"/>
      </w:p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19" w15:restartNumberingAfterBreak="0">
    <w:nsid w:val="727845EA"/>
    <w:multiLevelType w:val="hybridMultilevel"/>
    <w:tmpl w:val="F20A074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232" w:hanging="180"/>
      </w:pPr>
    </w:lvl>
    <w:lvl w:ilvl="3" w:tplc="0409000F">
      <w:start w:val="1"/>
      <w:numFmt w:val="decimal"/>
      <w:lvlText w:val="%4."/>
      <w:lvlJc w:val="left"/>
      <w:pPr>
        <w:ind w:left="2952" w:hanging="360"/>
      </w:pPr>
    </w:lvl>
    <w:lvl w:ilvl="4" w:tplc="04090019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16"/>
  </w:num>
  <w:num w:numId="2">
    <w:abstractNumId w:val="14"/>
  </w:num>
  <w:num w:numId="3">
    <w:abstractNumId w:val="13"/>
  </w:num>
  <w:num w:numId="4">
    <w:abstractNumId w:val="19"/>
  </w:num>
  <w:num w:numId="5">
    <w:abstractNumId w:val="9"/>
  </w:num>
  <w:num w:numId="6">
    <w:abstractNumId w:val="15"/>
  </w:num>
  <w:num w:numId="7">
    <w:abstractNumId w:val="4"/>
  </w:num>
  <w:num w:numId="8">
    <w:abstractNumId w:val="1"/>
  </w:num>
  <w:num w:numId="9">
    <w:abstractNumId w:val="11"/>
  </w:num>
  <w:num w:numId="10">
    <w:abstractNumId w:val="6"/>
  </w:num>
  <w:num w:numId="11">
    <w:abstractNumId w:val="17"/>
  </w:num>
  <w:num w:numId="12">
    <w:abstractNumId w:val="18"/>
  </w:num>
  <w:num w:numId="13">
    <w:abstractNumId w:val="5"/>
  </w:num>
  <w:num w:numId="14">
    <w:abstractNumId w:val="7"/>
  </w:num>
  <w:num w:numId="15">
    <w:abstractNumId w:val="8"/>
  </w:num>
  <w:num w:numId="16">
    <w:abstractNumId w:val="0"/>
  </w:num>
  <w:num w:numId="17">
    <w:abstractNumId w:val="3"/>
  </w:num>
  <w:num w:numId="18">
    <w:abstractNumId w:val="12"/>
  </w:num>
  <w:num w:numId="19">
    <w:abstractNumId w:val="10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B"/>
    <w:rsid w:val="0001326F"/>
    <w:rsid w:val="000272FC"/>
    <w:rsid w:val="00037BF1"/>
    <w:rsid w:val="00040F47"/>
    <w:rsid w:val="00064ABA"/>
    <w:rsid w:val="00065675"/>
    <w:rsid w:val="00067960"/>
    <w:rsid w:val="00072BD1"/>
    <w:rsid w:val="0008023E"/>
    <w:rsid w:val="00094D4B"/>
    <w:rsid w:val="000B3910"/>
    <w:rsid w:val="000D2A32"/>
    <w:rsid w:val="000F19D4"/>
    <w:rsid w:val="000F4DED"/>
    <w:rsid w:val="001030E5"/>
    <w:rsid w:val="0010613D"/>
    <w:rsid w:val="00107C7B"/>
    <w:rsid w:val="00111D5B"/>
    <w:rsid w:val="00112F54"/>
    <w:rsid w:val="00130AA3"/>
    <w:rsid w:val="00130B57"/>
    <w:rsid w:val="00141B51"/>
    <w:rsid w:val="001500B6"/>
    <w:rsid w:val="00152E5C"/>
    <w:rsid w:val="00173E1A"/>
    <w:rsid w:val="001930EC"/>
    <w:rsid w:val="00193301"/>
    <w:rsid w:val="00196D56"/>
    <w:rsid w:val="001B458E"/>
    <w:rsid w:val="001C064A"/>
    <w:rsid w:val="001C6C42"/>
    <w:rsid w:val="001D2477"/>
    <w:rsid w:val="001D4F04"/>
    <w:rsid w:val="001E3C17"/>
    <w:rsid w:val="001F70FF"/>
    <w:rsid w:val="00201B7B"/>
    <w:rsid w:val="00217E3F"/>
    <w:rsid w:val="0022416D"/>
    <w:rsid w:val="002343BD"/>
    <w:rsid w:val="00244599"/>
    <w:rsid w:val="00246FE7"/>
    <w:rsid w:val="002569A5"/>
    <w:rsid w:val="002630A1"/>
    <w:rsid w:val="0026650D"/>
    <w:rsid w:val="00266A03"/>
    <w:rsid w:val="00276F0A"/>
    <w:rsid w:val="0027712C"/>
    <w:rsid w:val="00295172"/>
    <w:rsid w:val="002A24A6"/>
    <w:rsid w:val="002C1148"/>
    <w:rsid w:val="002C7D43"/>
    <w:rsid w:val="002D69C6"/>
    <w:rsid w:val="002D725E"/>
    <w:rsid w:val="002F5891"/>
    <w:rsid w:val="0031229D"/>
    <w:rsid w:val="003216A8"/>
    <w:rsid w:val="00325769"/>
    <w:rsid w:val="00327E6B"/>
    <w:rsid w:val="00345A5B"/>
    <w:rsid w:val="003659E8"/>
    <w:rsid w:val="00366696"/>
    <w:rsid w:val="003A5668"/>
    <w:rsid w:val="003C3BEE"/>
    <w:rsid w:val="003D31F5"/>
    <w:rsid w:val="003E24DD"/>
    <w:rsid w:val="003F7B85"/>
    <w:rsid w:val="00400484"/>
    <w:rsid w:val="0040346A"/>
    <w:rsid w:val="00434661"/>
    <w:rsid w:val="00440348"/>
    <w:rsid w:val="0044188D"/>
    <w:rsid w:val="00443ABC"/>
    <w:rsid w:val="004521AB"/>
    <w:rsid w:val="00460D22"/>
    <w:rsid w:val="00461A6F"/>
    <w:rsid w:val="00463A32"/>
    <w:rsid w:val="00466E36"/>
    <w:rsid w:val="0047597A"/>
    <w:rsid w:val="004767BB"/>
    <w:rsid w:val="00497961"/>
    <w:rsid w:val="00497982"/>
    <w:rsid w:val="00497AC5"/>
    <w:rsid w:val="004A7FD9"/>
    <w:rsid w:val="004B14ED"/>
    <w:rsid w:val="004B2574"/>
    <w:rsid w:val="004E4137"/>
    <w:rsid w:val="004F2D92"/>
    <w:rsid w:val="004F484D"/>
    <w:rsid w:val="005001B1"/>
    <w:rsid w:val="00507FA0"/>
    <w:rsid w:val="00511ABA"/>
    <w:rsid w:val="00517051"/>
    <w:rsid w:val="00530072"/>
    <w:rsid w:val="00530883"/>
    <w:rsid w:val="005360A3"/>
    <w:rsid w:val="00541FF2"/>
    <w:rsid w:val="00546BA5"/>
    <w:rsid w:val="005514CB"/>
    <w:rsid w:val="00553BFC"/>
    <w:rsid w:val="0056065D"/>
    <w:rsid w:val="0056572C"/>
    <w:rsid w:val="00573847"/>
    <w:rsid w:val="005855EF"/>
    <w:rsid w:val="00587707"/>
    <w:rsid w:val="00593A57"/>
    <w:rsid w:val="00593E8E"/>
    <w:rsid w:val="00595ECC"/>
    <w:rsid w:val="005A1FA8"/>
    <w:rsid w:val="005A3DAB"/>
    <w:rsid w:val="005B3B28"/>
    <w:rsid w:val="005B50D3"/>
    <w:rsid w:val="005B736E"/>
    <w:rsid w:val="005C0C21"/>
    <w:rsid w:val="005E26F9"/>
    <w:rsid w:val="005E4E10"/>
    <w:rsid w:val="006174F2"/>
    <w:rsid w:val="00620473"/>
    <w:rsid w:val="006250E3"/>
    <w:rsid w:val="00626642"/>
    <w:rsid w:val="00626C3F"/>
    <w:rsid w:val="00627D7A"/>
    <w:rsid w:val="006307C5"/>
    <w:rsid w:val="006316ED"/>
    <w:rsid w:val="00631C57"/>
    <w:rsid w:val="00631FDA"/>
    <w:rsid w:val="00632D20"/>
    <w:rsid w:val="0063333B"/>
    <w:rsid w:val="006463FB"/>
    <w:rsid w:val="006500FA"/>
    <w:rsid w:val="00652493"/>
    <w:rsid w:val="0065373E"/>
    <w:rsid w:val="006541B5"/>
    <w:rsid w:val="00656024"/>
    <w:rsid w:val="00664EF7"/>
    <w:rsid w:val="00685956"/>
    <w:rsid w:val="00696131"/>
    <w:rsid w:val="006B6436"/>
    <w:rsid w:val="006C1245"/>
    <w:rsid w:val="006C1898"/>
    <w:rsid w:val="006C72DA"/>
    <w:rsid w:val="006C73E4"/>
    <w:rsid w:val="006C758B"/>
    <w:rsid w:val="006D250D"/>
    <w:rsid w:val="006E5E39"/>
    <w:rsid w:val="00705DA7"/>
    <w:rsid w:val="00710AFF"/>
    <w:rsid w:val="00725701"/>
    <w:rsid w:val="00731005"/>
    <w:rsid w:val="00741131"/>
    <w:rsid w:val="00742D22"/>
    <w:rsid w:val="0075092A"/>
    <w:rsid w:val="007673CE"/>
    <w:rsid w:val="00797974"/>
    <w:rsid w:val="007B3868"/>
    <w:rsid w:val="007B62D4"/>
    <w:rsid w:val="007C42D4"/>
    <w:rsid w:val="007D032B"/>
    <w:rsid w:val="007E2302"/>
    <w:rsid w:val="007E7C19"/>
    <w:rsid w:val="00806ECE"/>
    <w:rsid w:val="008109BD"/>
    <w:rsid w:val="00811E22"/>
    <w:rsid w:val="00813EB4"/>
    <w:rsid w:val="00817B4F"/>
    <w:rsid w:val="00820FBE"/>
    <w:rsid w:val="00830365"/>
    <w:rsid w:val="008545C2"/>
    <w:rsid w:val="008612F3"/>
    <w:rsid w:val="00861F85"/>
    <w:rsid w:val="00875734"/>
    <w:rsid w:val="00887125"/>
    <w:rsid w:val="00892D7B"/>
    <w:rsid w:val="00894241"/>
    <w:rsid w:val="008A396C"/>
    <w:rsid w:val="008A3BC9"/>
    <w:rsid w:val="008C00F8"/>
    <w:rsid w:val="008C1CFA"/>
    <w:rsid w:val="008E0142"/>
    <w:rsid w:val="00915FA1"/>
    <w:rsid w:val="00916F71"/>
    <w:rsid w:val="00923A0A"/>
    <w:rsid w:val="00924F5D"/>
    <w:rsid w:val="009329F9"/>
    <w:rsid w:val="00933268"/>
    <w:rsid w:val="009348CE"/>
    <w:rsid w:val="00942675"/>
    <w:rsid w:val="00942BAD"/>
    <w:rsid w:val="00951981"/>
    <w:rsid w:val="009554CA"/>
    <w:rsid w:val="00963972"/>
    <w:rsid w:val="00966DC1"/>
    <w:rsid w:val="00970039"/>
    <w:rsid w:val="009738D2"/>
    <w:rsid w:val="009746A3"/>
    <w:rsid w:val="00976BDB"/>
    <w:rsid w:val="00983431"/>
    <w:rsid w:val="00985A59"/>
    <w:rsid w:val="00985A9C"/>
    <w:rsid w:val="00986BC8"/>
    <w:rsid w:val="009A2D47"/>
    <w:rsid w:val="009A61F5"/>
    <w:rsid w:val="009A6FFB"/>
    <w:rsid w:val="009B564A"/>
    <w:rsid w:val="009B697B"/>
    <w:rsid w:val="009C2FDF"/>
    <w:rsid w:val="009C5E63"/>
    <w:rsid w:val="009E58E0"/>
    <w:rsid w:val="009F384C"/>
    <w:rsid w:val="009F3C33"/>
    <w:rsid w:val="00A01FDC"/>
    <w:rsid w:val="00A03EBC"/>
    <w:rsid w:val="00A05B8C"/>
    <w:rsid w:val="00A1590D"/>
    <w:rsid w:val="00A22C20"/>
    <w:rsid w:val="00A23D58"/>
    <w:rsid w:val="00A27985"/>
    <w:rsid w:val="00A33B51"/>
    <w:rsid w:val="00A34020"/>
    <w:rsid w:val="00A35C35"/>
    <w:rsid w:val="00A3637B"/>
    <w:rsid w:val="00A372DD"/>
    <w:rsid w:val="00A475CC"/>
    <w:rsid w:val="00A50049"/>
    <w:rsid w:val="00A57BFF"/>
    <w:rsid w:val="00A6070F"/>
    <w:rsid w:val="00A63B88"/>
    <w:rsid w:val="00A64628"/>
    <w:rsid w:val="00A83538"/>
    <w:rsid w:val="00A9339C"/>
    <w:rsid w:val="00A96AD6"/>
    <w:rsid w:val="00AB2582"/>
    <w:rsid w:val="00AB5435"/>
    <w:rsid w:val="00AC2F1F"/>
    <w:rsid w:val="00AC3219"/>
    <w:rsid w:val="00AC5FBA"/>
    <w:rsid w:val="00AC7CE3"/>
    <w:rsid w:val="00AD08B2"/>
    <w:rsid w:val="00AD183F"/>
    <w:rsid w:val="00AD7D23"/>
    <w:rsid w:val="00AE0F1D"/>
    <w:rsid w:val="00AE1D13"/>
    <w:rsid w:val="00AF6319"/>
    <w:rsid w:val="00AF66DD"/>
    <w:rsid w:val="00B31AF9"/>
    <w:rsid w:val="00B36D48"/>
    <w:rsid w:val="00B37AC5"/>
    <w:rsid w:val="00B41C8E"/>
    <w:rsid w:val="00B4329C"/>
    <w:rsid w:val="00B506FD"/>
    <w:rsid w:val="00B5343C"/>
    <w:rsid w:val="00B53D35"/>
    <w:rsid w:val="00B565B1"/>
    <w:rsid w:val="00B609D9"/>
    <w:rsid w:val="00B704D8"/>
    <w:rsid w:val="00B72457"/>
    <w:rsid w:val="00B84EF3"/>
    <w:rsid w:val="00B927BD"/>
    <w:rsid w:val="00B96018"/>
    <w:rsid w:val="00BA462B"/>
    <w:rsid w:val="00BB37EE"/>
    <w:rsid w:val="00BB6E81"/>
    <w:rsid w:val="00BC0569"/>
    <w:rsid w:val="00BD3E95"/>
    <w:rsid w:val="00BD43D6"/>
    <w:rsid w:val="00BE5291"/>
    <w:rsid w:val="00BE59A3"/>
    <w:rsid w:val="00BF5583"/>
    <w:rsid w:val="00C073F4"/>
    <w:rsid w:val="00C07CA2"/>
    <w:rsid w:val="00C10AB9"/>
    <w:rsid w:val="00C4359B"/>
    <w:rsid w:val="00C52AF5"/>
    <w:rsid w:val="00C617FC"/>
    <w:rsid w:val="00C71C08"/>
    <w:rsid w:val="00C82F47"/>
    <w:rsid w:val="00CA29B9"/>
    <w:rsid w:val="00CC588C"/>
    <w:rsid w:val="00CC67D5"/>
    <w:rsid w:val="00CE0FA2"/>
    <w:rsid w:val="00CF2573"/>
    <w:rsid w:val="00CF788A"/>
    <w:rsid w:val="00D024A1"/>
    <w:rsid w:val="00D05D51"/>
    <w:rsid w:val="00D119DD"/>
    <w:rsid w:val="00D12156"/>
    <w:rsid w:val="00D152BF"/>
    <w:rsid w:val="00D17B3D"/>
    <w:rsid w:val="00D237B1"/>
    <w:rsid w:val="00D24B4F"/>
    <w:rsid w:val="00D34F18"/>
    <w:rsid w:val="00D3744D"/>
    <w:rsid w:val="00D4043C"/>
    <w:rsid w:val="00D4140D"/>
    <w:rsid w:val="00D43053"/>
    <w:rsid w:val="00D47BE8"/>
    <w:rsid w:val="00D53647"/>
    <w:rsid w:val="00D6417A"/>
    <w:rsid w:val="00D757C7"/>
    <w:rsid w:val="00D76C67"/>
    <w:rsid w:val="00D84E30"/>
    <w:rsid w:val="00D97BC1"/>
    <w:rsid w:val="00DB1796"/>
    <w:rsid w:val="00DC09F4"/>
    <w:rsid w:val="00DE1912"/>
    <w:rsid w:val="00DF0040"/>
    <w:rsid w:val="00E00056"/>
    <w:rsid w:val="00E073F2"/>
    <w:rsid w:val="00E12A13"/>
    <w:rsid w:val="00E14169"/>
    <w:rsid w:val="00E1678D"/>
    <w:rsid w:val="00E17645"/>
    <w:rsid w:val="00E37088"/>
    <w:rsid w:val="00E53C9F"/>
    <w:rsid w:val="00E56911"/>
    <w:rsid w:val="00E57279"/>
    <w:rsid w:val="00E81690"/>
    <w:rsid w:val="00E90F31"/>
    <w:rsid w:val="00E94E54"/>
    <w:rsid w:val="00EB17F5"/>
    <w:rsid w:val="00EB248B"/>
    <w:rsid w:val="00EC2024"/>
    <w:rsid w:val="00EC6AC4"/>
    <w:rsid w:val="00EF7572"/>
    <w:rsid w:val="00F06DF9"/>
    <w:rsid w:val="00F1624E"/>
    <w:rsid w:val="00F507DE"/>
    <w:rsid w:val="00F57C17"/>
    <w:rsid w:val="00F62B60"/>
    <w:rsid w:val="00F82BF4"/>
    <w:rsid w:val="00F979F3"/>
    <w:rsid w:val="00FA27BA"/>
    <w:rsid w:val="00FC31A7"/>
    <w:rsid w:val="00FE3BA3"/>
    <w:rsid w:val="00FE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268BE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spacing w:before="0" w:after="360"/>
      <w:outlineLvl w:val="0"/>
    </w:pPr>
    <w:rPr>
      <w:rFonts w:asciiTheme="majorHAnsi" w:eastAsiaTheme="majorEastAsia" w:hAnsiTheme="majorHAnsi" w:cstheme="majorBidi"/>
      <w:color w:val="F3A447" w:themeColor="accent2"/>
      <w:sz w:val="72"/>
      <w:szCs w:val="72"/>
    </w:rPr>
  </w:style>
  <w:style w:type="paragraph" w:styleId="Heading2">
    <w:name w:val="heading 2"/>
    <w:basedOn w:val="Normal"/>
    <w:next w:val="Normal"/>
    <w:unhideWhenUsed/>
    <w:qFormat/>
    <w:pPr>
      <w:pBdr>
        <w:top w:val="single" w:sz="4" w:space="1" w:color="E7BC29" w:themeColor="accent3"/>
        <w:bottom w:val="single" w:sz="12" w:space="1" w:color="E7BC29" w:themeColor="accent3"/>
      </w:pBdr>
      <w:spacing w:before="480" w:after="240"/>
      <w:ind w:left="0"/>
      <w:outlineLvl w:val="1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jc w:val="right"/>
    </w:pPr>
    <w:rPr>
      <w:color w:val="F3A447" w:themeColor="accent2"/>
    </w:rPr>
  </w:style>
  <w:style w:type="character" w:customStyle="1" w:styleId="FooterChar">
    <w:name w:val="Footer Char"/>
    <w:basedOn w:val="DefaultParagraphFont"/>
    <w:link w:val="Footer"/>
    <w:uiPriority w:val="1"/>
    <w:rPr>
      <w:color w:val="F3A447" w:themeColor="accent2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66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6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unhideWhenUsed/>
    <w:qFormat/>
    <w:rsid w:val="0053007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2D92"/>
    <w:rPr>
      <w:color w:val="8E58B6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4F2D92"/>
    <w:pPr>
      <w:spacing w:before="0" w:after="0"/>
      <w:ind w:left="0"/>
    </w:pPr>
    <w:rPr>
      <w:rFonts w:ascii="Calibri" w:eastAsiaTheme="minorHAnsi" w:hAnsi="Calibri"/>
      <w:sz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4F2D92"/>
    <w:rPr>
      <w:rFonts w:ascii="Calibri" w:eastAsiaTheme="minorHAnsi" w:hAnsi="Calibri"/>
      <w:szCs w:val="21"/>
      <w:lang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56065D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065D"/>
    <w:rPr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5A1F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C09F4"/>
    <w:pPr>
      <w:spacing w:before="100" w:beforeAutospacing="1" w:after="100" w:afterAutospacing="1"/>
      <w:ind w:left="0"/>
    </w:pPr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546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ifer.YVWD\AppData\Roaming\Microsoft\Templates\Team%20meeting%20agenda%20(informal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6FC0A4FEE464BAEAEBF576D21E4A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50155-DD4C-4A43-830B-3E528DF054BC}"/>
      </w:docPartPr>
      <w:docPartBody>
        <w:p w:rsidR="001851D0" w:rsidRDefault="00C06208">
          <w:pPr>
            <w:pStyle w:val="96FC0A4FEE464BAEAEBF576D21E4AB91"/>
          </w:pPr>
          <w:r>
            <w:t>Team Meeting</w:t>
          </w:r>
        </w:p>
      </w:docPartBody>
    </w:docPart>
    <w:docPart>
      <w:docPartPr>
        <w:name w:val="02B2FD00D47345F38216DB00FBA145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9CE72-8844-4BAD-BB11-E6663250F780}"/>
      </w:docPartPr>
      <w:docPartBody>
        <w:p w:rsidR="001851D0" w:rsidRDefault="00C06208">
          <w:pPr>
            <w:pStyle w:val="02B2FD00D47345F38216DB00FBA145D3"/>
          </w:pPr>
          <w:r>
            <w:t>[Date | 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6208"/>
    <w:rsid w:val="001851D0"/>
    <w:rsid w:val="0065346E"/>
    <w:rsid w:val="006620F8"/>
    <w:rsid w:val="00C06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FC0A4FEE464BAEAEBF576D21E4AB91">
    <w:name w:val="96FC0A4FEE464BAEAEBF576D21E4AB91"/>
  </w:style>
  <w:style w:type="paragraph" w:customStyle="1" w:styleId="02B2FD00D47345F38216DB00FBA145D3">
    <w:name w:val="02B2FD00D47345F38216DB00FBA145D3"/>
  </w:style>
  <w:style w:type="paragraph" w:customStyle="1" w:styleId="52D291F51D2041DC96ED66AFB23C501B">
    <w:name w:val="52D291F51D2041DC96ED66AFB23C501B"/>
  </w:style>
  <w:style w:type="paragraph" w:customStyle="1" w:styleId="07870296E977451E96A2C954D3E769A7">
    <w:name w:val="07870296E977451E96A2C954D3E769A7"/>
  </w:style>
  <w:style w:type="paragraph" w:customStyle="1" w:styleId="C3937507371F497A874A888D5E3F3740">
    <w:name w:val="C3937507371F497A874A888D5E3F3740"/>
  </w:style>
  <w:style w:type="paragraph" w:customStyle="1" w:styleId="281D64338B1343BDA4808A4BD17EB66A">
    <w:name w:val="281D64338B1343BDA4808A4BD17EB66A"/>
  </w:style>
  <w:style w:type="paragraph" w:customStyle="1" w:styleId="745B428C1D4E4684861CAAD131BD8F48">
    <w:name w:val="745B428C1D4E4684861CAAD131BD8F48"/>
  </w:style>
  <w:style w:type="paragraph" w:customStyle="1" w:styleId="280C9AF0F7594D80BBF2DA4C4DE5DB0C">
    <w:name w:val="280C9AF0F7594D80BBF2DA4C4DE5DB0C"/>
  </w:style>
  <w:style w:type="paragraph" w:customStyle="1" w:styleId="AB325F12F96C4608A35AFAE7CBC3B585">
    <w:name w:val="AB325F12F96C4608A35AFAE7CBC3B585"/>
  </w:style>
  <w:style w:type="paragraph" w:customStyle="1" w:styleId="A1FF298FE0F04F2898C935D378E1F812">
    <w:name w:val="A1FF298FE0F04F2898C935D378E1F812"/>
  </w:style>
  <w:style w:type="paragraph" w:customStyle="1" w:styleId="161BE9BA12AF4787BC633DFA502E87B9">
    <w:name w:val="161BE9BA12AF4787BC633DFA502E87B9"/>
  </w:style>
  <w:style w:type="paragraph" w:customStyle="1" w:styleId="14197B43286649A98FAA1C4DA9610E5C">
    <w:name w:val="14197B43286649A98FAA1C4DA9610E5C"/>
  </w:style>
  <w:style w:type="paragraph" w:customStyle="1" w:styleId="5F99B8B9ADD94AFB981166D821F24A8B">
    <w:name w:val="5F99B8B9ADD94AFB981166D821F24A8B"/>
  </w:style>
  <w:style w:type="paragraph" w:customStyle="1" w:styleId="21796A976FCF4C5F82B9DD3D08D158A3">
    <w:name w:val="21796A976FCF4C5F82B9DD3D08D158A3"/>
  </w:style>
  <w:style w:type="paragraph" w:customStyle="1" w:styleId="1DFBADA102B448B99FD930E668C6293C">
    <w:name w:val="1DFBADA102B448B99FD930E668C6293C"/>
  </w:style>
  <w:style w:type="paragraph" w:customStyle="1" w:styleId="E932F02FC17C46A1B151CB1CC8159F84">
    <w:name w:val="E932F02FC17C46A1B151CB1CC8159F84"/>
  </w:style>
  <w:style w:type="paragraph" w:customStyle="1" w:styleId="BF1889D49146420C99C6547A0344633C">
    <w:name w:val="BF1889D49146420C99C6547A0344633C"/>
  </w:style>
  <w:style w:type="paragraph" w:customStyle="1" w:styleId="950290721CB3454BA81F2765E77D3745">
    <w:name w:val="950290721CB3454BA81F2765E77D3745"/>
    <w:rsid w:val="00C06208"/>
  </w:style>
  <w:style w:type="paragraph" w:customStyle="1" w:styleId="31C9735E1D8947F8ABA562BDF791F7FD">
    <w:name w:val="31C9735E1D8947F8ABA562BDF791F7FD"/>
    <w:rsid w:val="00C06208"/>
  </w:style>
  <w:style w:type="paragraph" w:customStyle="1" w:styleId="8571DC878E0E439D990D5BACB7BF5E21">
    <w:name w:val="8571DC878E0E439D990D5BACB7BF5E21"/>
    <w:rsid w:val="00C06208"/>
  </w:style>
  <w:style w:type="paragraph" w:customStyle="1" w:styleId="D938546E0EF743B097F79FBE33428F9E">
    <w:name w:val="D938546E0EF743B097F79FBE33428F9E"/>
    <w:rsid w:val="00C06208"/>
  </w:style>
  <w:style w:type="paragraph" w:customStyle="1" w:styleId="33CD48E6FAC24001B9406ECC6EAD74CA">
    <w:name w:val="33CD48E6FAC24001B9406ECC6EAD74CA"/>
    <w:rsid w:val="00C06208"/>
  </w:style>
  <w:style w:type="paragraph" w:customStyle="1" w:styleId="C33B45E5FD32435680A81A8F45CBBEAA">
    <w:name w:val="C33B45E5FD32435680A81A8F45CBBEAA"/>
    <w:rsid w:val="00C06208"/>
  </w:style>
  <w:style w:type="paragraph" w:customStyle="1" w:styleId="5350F88BAE304614B0B5AAE11D3E27BD">
    <w:name w:val="5350F88BAE304614B0B5AAE11D3E27BD"/>
    <w:rsid w:val="00C06208"/>
  </w:style>
  <w:style w:type="paragraph" w:customStyle="1" w:styleId="12DC473F671441A5A9A46314E3FE851D">
    <w:name w:val="12DC473F671441A5A9A46314E3FE851D"/>
    <w:rsid w:val="00C06208"/>
  </w:style>
  <w:style w:type="paragraph" w:customStyle="1" w:styleId="99AF169B35F449F3801C728385A9ED35">
    <w:name w:val="99AF169B35F449F3801C728385A9ED35"/>
    <w:rsid w:val="00C06208"/>
  </w:style>
  <w:style w:type="paragraph" w:customStyle="1" w:styleId="D9038E7007E940419A5AD6B12C6648F9">
    <w:name w:val="D9038E7007E940419A5AD6B12C6648F9"/>
    <w:rsid w:val="00C06208"/>
  </w:style>
  <w:style w:type="paragraph" w:customStyle="1" w:styleId="8B2ED41D8D81477FA2402C2858621A4E">
    <w:name w:val="8B2ED41D8D81477FA2402C2858621A4E"/>
    <w:rsid w:val="00C06208"/>
  </w:style>
  <w:style w:type="paragraph" w:customStyle="1" w:styleId="2ED6819DA7D94E58A00D8B672E0667DD">
    <w:name w:val="2ED6819DA7D94E58A00D8B672E0667DD"/>
    <w:rsid w:val="00C06208"/>
  </w:style>
  <w:style w:type="paragraph" w:customStyle="1" w:styleId="BEE2C15755854F25880F956CBC80CD6A">
    <w:name w:val="BEE2C15755854F25880F956CBC80CD6A"/>
    <w:rsid w:val="00C0620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egral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CA2C7BFB5F5E46BA3554F85BD2DAC5" ma:contentTypeVersion="13" ma:contentTypeDescription="Create a new document." ma:contentTypeScope="" ma:versionID="fcb023740849d8e91705af5206582a93">
  <xsd:schema xmlns:xsd="http://www.w3.org/2001/XMLSchema" xmlns:xs="http://www.w3.org/2001/XMLSchema" xmlns:p="http://schemas.microsoft.com/office/2006/metadata/properties" xmlns:ns1="http://schemas.microsoft.com/sharepoint/v3" xmlns:ns3="9a52204d-f926-4e63-ad1a-eb1f0ac173d8" xmlns:ns4="3ca0cd59-6ba2-4924-9684-82ab5560a36e" targetNamespace="http://schemas.microsoft.com/office/2006/metadata/properties" ma:root="true" ma:fieldsID="0d8adb1de525e9cf1054bdeed076b218" ns1:_="" ns3:_="" ns4:_="">
    <xsd:import namespace="http://schemas.microsoft.com/sharepoint/v3"/>
    <xsd:import namespace="9a52204d-f926-4e63-ad1a-eb1f0ac173d8"/>
    <xsd:import namespace="3ca0cd59-6ba2-4924-9684-82ab5560a36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52204d-f926-4e63-ad1a-eb1f0ac173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0cd59-6ba2-4924-9684-82ab5560a36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4C9177-CD5F-484B-BBD6-41DF224AE3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C21F38-1A1D-4DEC-8293-7C0260F5B2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52204d-f926-4e63-ad1a-eb1f0ac173d8"/>
    <ds:schemaRef ds:uri="3ca0cd59-6ba2-4924-9684-82ab5560a3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22A3D3-06D9-4ECD-BF36-D0403B732837}">
  <ds:schemaRefs>
    <ds:schemaRef ds:uri="http://schemas.microsoft.com/office/infopath/2007/PartnerControls"/>
    <ds:schemaRef ds:uri="http://schemas.microsoft.com/office/2006/documentManagement/types"/>
    <ds:schemaRef ds:uri="http://schemas.microsoft.com/sharepoint/v3"/>
    <ds:schemaRef ds:uri="http://purl.org/dc/terms/"/>
    <ds:schemaRef ds:uri="http://purl.org/dc/elements/1.1/"/>
    <ds:schemaRef ds:uri="3ca0cd59-6ba2-4924-9684-82ab5560a36e"/>
    <ds:schemaRef ds:uri="9a52204d-f926-4e63-ad1a-eb1f0ac173d8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Team meeting agenda (informal)</Template>
  <TotalTime>0</TotalTime>
  <Pages>2</Pages>
  <Words>181</Words>
  <Characters>894</Characters>
  <Application>Microsoft Office Word</Application>
  <DocSecurity>0</DocSecurity>
  <Lines>23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1057</CharactersWithSpaces>
  <SharedDoc>false</SharedDoc>
  <HLinks>
    <vt:vector size="6" baseType="variant">
      <vt:variant>
        <vt:i4>4456451</vt:i4>
      </vt:variant>
      <vt:variant>
        <vt:i4>0</vt:i4>
      </vt:variant>
      <vt:variant>
        <vt:i4>0</vt:i4>
      </vt:variant>
      <vt:variant>
        <vt:i4>5</vt:i4>
      </vt:variant>
      <vt:variant>
        <vt:lpwstr>https://sbmwd.zoom.us/j/98458693259?pwd=Wk9YamM1VjZ5OUtwQ2VGbWJka3RUQT09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2022-04-20T14:54:00Z</dcterms:created>
  <dcterms:modified xsi:type="dcterms:W3CDTF">2022-04-20T17:53:00Z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TC034630729991</vt:lpwstr>
  </property>
  <property fmtid="{D5CDD505-2E9C-101B-9397-08002B2CF9AE}" pid="3" name="ContentTypeId">
    <vt:lpwstr>0x010100BDCA2C7BFB5F5E46BA3554F85BD2DAC5</vt:lpwstr>
  </property>
</Properties>
</file>