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381209846"/>
        <w:placeholder>
          <w:docPart w:val="96FC0A4FEE464BAEAEBF576D21E4AB91"/>
        </w:placeholder>
      </w:sdtPr>
      <w:sdtEndPr>
        <w:rPr>
          <w:color w:val="4E74A2" w:themeColor="accent6" w:themeShade="BF"/>
        </w:rPr>
      </w:sdtEndPr>
      <w:sdtContent>
        <w:p w14:paraId="786DCBDD" w14:textId="77777777" w:rsidR="00DB1796" w:rsidRPr="00A22C20" w:rsidRDefault="00933268">
          <w:pPr>
            <w:pStyle w:val="Heading1"/>
            <w:rPr>
              <w:color w:val="4E74A2" w:themeColor="accent6" w:themeShade="BF"/>
            </w:rPr>
          </w:pPr>
          <w:r w:rsidRPr="00A22C20">
            <w:rPr>
              <w:noProof/>
              <w:color w:val="4E74A2" w:themeColor="accent6" w:themeShade="BF"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3090C027" wp14:editId="369524F5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762000" cy="730885"/>
                <wp:effectExtent l="0" t="0" r="0" b="0"/>
                <wp:wrapTight wrapText="bothSides">
                  <wp:wrapPolygon edited="0">
                    <wp:start x="0" y="0"/>
                    <wp:lineTo x="0" y="20831"/>
                    <wp:lineTo x="21060" y="20831"/>
                    <wp:lineTo x="21060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C Logo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30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22C20">
            <w:rPr>
              <w:color w:val="4E74A2" w:themeColor="accent6" w:themeShade="BF"/>
            </w:rPr>
            <w:t>ISC Meeting Agenda</w:t>
          </w:r>
        </w:p>
      </w:sdtContent>
    </w:sdt>
    <w:p w14:paraId="2732C523" w14:textId="10E02C25" w:rsidR="00A22C20" w:rsidRPr="00A22C20" w:rsidRDefault="00A22C20" w:rsidP="00DC09F4">
      <w:pPr>
        <w:pBdr>
          <w:top w:val="single" w:sz="4" w:space="1" w:color="444D26" w:themeColor="text2"/>
        </w:pBdr>
        <w:spacing w:after="0"/>
        <w:jc w:val="right"/>
        <w:rPr>
          <w:rStyle w:val="IntenseEmphasis"/>
          <w:rFonts w:asciiTheme="majorHAnsi" w:hAnsiTheme="majorHAnsi"/>
          <w:color w:val="DC7D0E" w:themeColor="accent2" w:themeShade="BF"/>
          <w:sz w:val="24"/>
          <w:szCs w:val="24"/>
        </w:rPr>
      </w:pPr>
      <w:r w:rsidRPr="00A22C20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 xml:space="preserve">Meeting with </w:t>
      </w:r>
      <w:r w:rsidR="006C73E4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>ISC Committee</w:t>
      </w:r>
    </w:p>
    <w:p w14:paraId="6C20DD0A" w14:textId="1BC4CB52" w:rsidR="00CF2573" w:rsidRPr="004B14ED" w:rsidRDefault="00541FF2" w:rsidP="004B14ED">
      <w:pPr>
        <w:pBdr>
          <w:top w:val="single" w:sz="4" w:space="1" w:color="444D26" w:themeColor="text2"/>
        </w:pBdr>
        <w:spacing w:after="0"/>
        <w:jc w:val="right"/>
        <w:rPr>
          <w:rFonts w:asciiTheme="majorHAnsi" w:hAnsiTheme="majorHAnsi"/>
        </w:rPr>
      </w:pPr>
      <w:r w:rsidRPr="00593A57">
        <w:rPr>
          <w:rStyle w:val="IntenseEmphasis"/>
          <w:rFonts w:asciiTheme="majorHAnsi" w:hAnsiTheme="majorHAnsi"/>
          <w:color w:val="DC7D0E" w:themeColor="accent2" w:themeShade="BF"/>
        </w:rPr>
        <w:t>Date | time</w:t>
      </w:r>
      <w:r w:rsidRPr="00593A57">
        <w:rPr>
          <w:rFonts w:asciiTheme="majorHAnsi" w:hAnsiTheme="majorHAnsi"/>
          <w:color w:val="DC7D0E" w:themeColor="accent2" w:themeShade="BF"/>
        </w:rPr>
        <w:t xml:space="preserve"> </w:t>
      </w:r>
      <w:sdt>
        <w:sdtPr>
          <w:rPr>
            <w:rFonts w:asciiTheme="majorHAnsi" w:hAnsiTheme="majorHAnsi"/>
          </w:rPr>
          <w:id w:val="705675763"/>
          <w:placeholder>
            <w:docPart w:val="02B2FD00D47345F38216DB00FBA145D3"/>
          </w:placeholder>
          <w:date w:fullDate="2022-02-23T15:30:00Z">
            <w:dateFormat w:val="M/d/yyyy h:mm am/pm"/>
            <w:lid w:val="en-US"/>
            <w:storeMappedDataAs w:val="dateTime"/>
            <w:calendar w:val="gregorian"/>
          </w:date>
        </w:sdtPr>
        <w:sdtEndPr/>
        <w:sdtContent>
          <w:r w:rsidR="007B3868">
            <w:rPr>
              <w:rFonts w:asciiTheme="majorHAnsi" w:hAnsiTheme="majorHAnsi"/>
            </w:rPr>
            <w:t>2/23/2022 3:30 PM</w:t>
          </w:r>
        </w:sdtContent>
      </w:sdt>
      <w:r w:rsidR="005C0C21">
        <w:rPr>
          <w:rFonts w:asciiTheme="majorHAnsi" w:hAnsiTheme="majorHAnsi"/>
        </w:rPr>
        <w:t xml:space="preserve">  </w:t>
      </w:r>
      <w:r w:rsidRPr="00593A57">
        <w:rPr>
          <w:rStyle w:val="IntenseEmphasis"/>
          <w:rFonts w:asciiTheme="majorHAnsi" w:hAnsiTheme="majorHAnsi"/>
          <w:color w:val="DC7D0E" w:themeColor="accent2" w:themeShade="BF"/>
        </w:rPr>
        <w:t>Location</w:t>
      </w:r>
      <w:r w:rsidRPr="00933268">
        <w:rPr>
          <w:rFonts w:asciiTheme="majorHAnsi" w:hAnsiTheme="majorHAnsi"/>
        </w:rPr>
        <w:t xml:space="preserve"> </w:t>
      </w:r>
      <w:r w:rsidR="009A61F5">
        <w:rPr>
          <w:rFonts w:asciiTheme="majorHAnsi" w:hAnsiTheme="majorHAnsi"/>
        </w:rPr>
        <w:t>Zoom</w:t>
      </w:r>
      <w:r w:rsidR="004F2D92">
        <w:t xml:space="preserve"> </w:t>
      </w:r>
      <w:r w:rsidR="004F2D92">
        <w:rPr>
          <w:rFonts w:asciiTheme="majorHAnsi" w:hAnsiTheme="majorHAnsi"/>
        </w:rPr>
        <w:t>Meeting</w:t>
      </w:r>
    </w:p>
    <w:p w14:paraId="7FE0B17C" w14:textId="27059BC4" w:rsidR="006C1245" w:rsidRDefault="00966DC1" w:rsidP="004B14ED">
      <w:pPr>
        <w:pStyle w:val="PlainText"/>
        <w:jc w:val="right"/>
      </w:pPr>
      <w:hyperlink r:id="rId11" w:history="1">
        <w:r>
          <w:rPr>
            <w:rStyle w:val="Hyperlink"/>
          </w:rPr>
          <w:t>https://sbmwd.zoom.us/j/89039541467</w:t>
        </w:r>
      </w:hyperlink>
      <w:r>
        <w:t xml:space="preserve"> </w:t>
      </w:r>
      <w:r>
        <w:t xml:space="preserve">| </w:t>
      </w:r>
      <w:r w:rsidR="00266A03">
        <w:t xml:space="preserve">Meeting ID: </w:t>
      </w:r>
      <w:r>
        <w:t xml:space="preserve">890 3954 1467 </w:t>
      </w:r>
    </w:p>
    <w:p w14:paraId="6DE738EC" w14:textId="3D6CFE02" w:rsidR="00497982" w:rsidRPr="009E58E0" w:rsidRDefault="00541FF2" w:rsidP="00345A5B">
      <w:pPr>
        <w:pStyle w:val="Heading2"/>
        <w:spacing w:before="0" w:after="0"/>
        <w:rPr>
          <w:b/>
          <w:color w:val="DC7D0E" w:themeColor="accent2" w:themeShade="BF"/>
        </w:rPr>
      </w:pPr>
      <w:r w:rsidRPr="00593A57">
        <w:rPr>
          <w:b/>
          <w:color w:val="DC7D0E" w:themeColor="accent2" w:themeShade="BF"/>
        </w:rPr>
        <w:t>Agenda Items</w:t>
      </w:r>
    </w:p>
    <w:p w14:paraId="5A7FA23B" w14:textId="2FE79E27" w:rsidR="00497982" w:rsidRDefault="00A22C20" w:rsidP="00497982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Welcome and Introductions</w:t>
      </w:r>
    </w:p>
    <w:p w14:paraId="42826B83" w14:textId="74166C30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San Bernardino</w:t>
      </w:r>
      <w:r w:rsidR="00130AA3">
        <w:rPr>
          <w:rFonts w:ascii="Calibri" w:hAnsi="Calibri"/>
          <w:bCs/>
          <w:sz w:val="24"/>
          <w:szCs w:val="24"/>
        </w:rPr>
        <w:t xml:space="preserve"> Municipal Water Department</w:t>
      </w:r>
    </w:p>
    <w:p w14:paraId="621CA1C3" w14:textId="2DE16288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Coachella Valley Water District</w:t>
      </w:r>
    </w:p>
    <w:p w14:paraId="5B0872E7" w14:textId="4DE2481B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Yucaipa Valley Water</w:t>
      </w:r>
      <w:r w:rsidR="00E073F2" w:rsidRPr="00217E3F">
        <w:rPr>
          <w:rFonts w:ascii="Calibri" w:hAnsi="Calibri"/>
          <w:bCs/>
          <w:sz w:val="24"/>
          <w:szCs w:val="24"/>
        </w:rPr>
        <w:t xml:space="preserve"> District</w:t>
      </w:r>
    </w:p>
    <w:p w14:paraId="2E3D07AE" w14:textId="6A9046CC" w:rsidR="00820FBE" w:rsidRDefault="00E073F2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East Valley Water District</w:t>
      </w:r>
    </w:p>
    <w:p w14:paraId="3BF8FDB1" w14:textId="2F006E00" w:rsidR="00217E3F" w:rsidRPr="00217E3F" w:rsidRDefault="00217E3F" w:rsidP="00217E3F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West Valley Water District</w:t>
      </w:r>
    </w:p>
    <w:p w14:paraId="08F036B1" w14:textId="5C82121B" w:rsidR="005A3DAB" w:rsidRPr="00966DC1" w:rsidRDefault="00887125" w:rsidP="00966DC1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City of Redlands</w:t>
      </w:r>
    </w:p>
    <w:p w14:paraId="1F085CBB" w14:textId="77777777" w:rsidR="006C1245" w:rsidRDefault="006C1245" w:rsidP="006C1245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691C3938" w14:textId="3BB1AEC1" w:rsidR="00966DC1" w:rsidRDefault="00966DC1" w:rsidP="00A05B8C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Park Contract </w:t>
      </w:r>
    </w:p>
    <w:p w14:paraId="2A89F4E9" w14:textId="77777777" w:rsidR="00966DC1" w:rsidRDefault="00966DC1" w:rsidP="00966DC1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2F3F9505" w14:textId="117C502B" w:rsidR="0075092A" w:rsidRPr="00A05B8C" w:rsidRDefault="00D152BF" w:rsidP="00A05B8C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Committee Roles</w:t>
      </w:r>
    </w:p>
    <w:p w14:paraId="79CBB00D" w14:textId="4FEA3853" w:rsidR="00072BD1" w:rsidRDefault="00E00056" w:rsidP="00966DC1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Vacancy for </w:t>
      </w:r>
      <w:r w:rsidR="0075092A" w:rsidRPr="00A05B8C">
        <w:rPr>
          <w:rFonts w:ascii="Calibri" w:hAnsi="Calibri"/>
          <w:bCs/>
          <w:sz w:val="24"/>
          <w:szCs w:val="24"/>
        </w:rPr>
        <w:t>S</w:t>
      </w:r>
      <w:r w:rsidR="00A05B8C" w:rsidRPr="00A05B8C">
        <w:rPr>
          <w:rFonts w:ascii="Calibri" w:hAnsi="Calibri"/>
          <w:bCs/>
          <w:sz w:val="24"/>
          <w:szCs w:val="24"/>
        </w:rPr>
        <w:t>ecretary</w:t>
      </w:r>
    </w:p>
    <w:p w14:paraId="677FA68F" w14:textId="77777777" w:rsidR="00966DC1" w:rsidRPr="00966DC1" w:rsidRDefault="00966DC1" w:rsidP="00966DC1">
      <w:pPr>
        <w:pStyle w:val="ListParagraph"/>
        <w:ind w:left="1512"/>
        <w:rPr>
          <w:rFonts w:ascii="Calibri" w:hAnsi="Calibri"/>
          <w:bCs/>
          <w:sz w:val="24"/>
          <w:szCs w:val="24"/>
        </w:rPr>
      </w:pPr>
    </w:p>
    <w:p w14:paraId="1D757A80" w14:textId="17A02764" w:rsidR="00942BAD" w:rsidRDefault="00D12156" w:rsidP="00916F71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501c3 </w:t>
      </w:r>
    </w:p>
    <w:p w14:paraId="74C34B3A" w14:textId="77777777" w:rsidR="00916F71" w:rsidRPr="00916F71" w:rsidRDefault="00916F71" w:rsidP="00916F71">
      <w:pPr>
        <w:pStyle w:val="ListParagraph"/>
        <w:rPr>
          <w:rFonts w:ascii="Calibri" w:hAnsi="Calibri"/>
          <w:b/>
          <w:sz w:val="24"/>
          <w:szCs w:val="24"/>
        </w:rPr>
      </w:pPr>
    </w:p>
    <w:p w14:paraId="059CF917" w14:textId="146BF9CB" w:rsidR="00D237B1" w:rsidRPr="00D237B1" w:rsidRDefault="005C0C21" w:rsidP="00D237B1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Sponsorships </w:t>
      </w:r>
    </w:p>
    <w:p w14:paraId="3C399243" w14:textId="1CCC427E" w:rsidR="00D6417A" w:rsidRDefault="0065373E" w:rsidP="00D237B1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Retail Business Sponsorships</w:t>
      </w:r>
    </w:p>
    <w:p w14:paraId="3FBFFA60" w14:textId="72320072" w:rsidR="00970039" w:rsidRPr="007673CE" w:rsidRDefault="00D237B1" w:rsidP="00D237B1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7673CE">
        <w:rPr>
          <w:rFonts w:ascii="Calibri" w:hAnsi="Calibri"/>
          <w:bCs/>
          <w:sz w:val="24"/>
          <w:szCs w:val="24"/>
        </w:rPr>
        <w:t xml:space="preserve">Presentation </w:t>
      </w:r>
      <w:r w:rsidR="00966DC1">
        <w:rPr>
          <w:rFonts w:ascii="Calibri" w:hAnsi="Calibri"/>
          <w:bCs/>
          <w:sz w:val="24"/>
          <w:szCs w:val="24"/>
        </w:rPr>
        <w:t xml:space="preserve">to </w:t>
      </w:r>
      <w:r w:rsidR="00970039" w:rsidRPr="007673CE">
        <w:rPr>
          <w:rFonts w:ascii="Calibri" w:hAnsi="Calibri"/>
          <w:bCs/>
          <w:sz w:val="24"/>
          <w:szCs w:val="24"/>
        </w:rPr>
        <w:t>SG Pass Water</w:t>
      </w:r>
      <w:r w:rsidRPr="007673CE">
        <w:rPr>
          <w:rFonts w:ascii="Calibri" w:hAnsi="Calibri"/>
          <w:bCs/>
          <w:sz w:val="24"/>
          <w:szCs w:val="24"/>
        </w:rPr>
        <w:t xml:space="preserve"> </w:t>
      </w:r>
      <w:r w:rsidR="00966DC1">
        <w:rPr>
          <w:rFonts w:ascii="Calibri" w:hAnsi="Calibri"/>
          <w:bCs/>
          <w:sz w:val="24"/>
          <w:szCs w:val="24"/>
        </w:rPr>
        <w:t>Rescheduled for 3/14/22</w:t>
      </w:r>
    </w:p>
    <w:p w14:paraId="69479EF5" w14:textId="77777777" w:rsidR="00E94E54" w:rsidRPr="00E94E54" w:rsidRDefault="00E94E54" w:rsidP="00E94E54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4481932F" w14:textId="77777777" w:rsidR="00BF5583" w:rsidRDefault="00A64628" w:rsidP="00BF558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Budget</w:t>
      </w:r>
    </w:p>
    <w:p w14:paraId="0857DF1F" w14:textId="60372F47" w:rsidR="00A64628" w:rsidRPr="00BF5583" w:rsidRDefault="00BF5583" w:rsidP="00BF5583">
      <w:pPr>
        <w:pStyle w:val="ListParagraph"/>
        <w:numPr>
          <w:ilvl w:val="1"/>
          <w:numId w:val="4"/>
        </w:numPr>
        <w:rPr>
          <w:rFonts w:ascii="Calibri" w:hAnsi="Calibri"/>
          <w:b/>
          <w:sz w:val="24"/>
          <w:szCs w:val="24"/>
        </w:rPr>
      </w:pPr>
      <w:r w:rsidRPr="00BF5583">
        <w:rPr>
          <w:rFonts w:ascii="Calibri" w:hAnsi="Calibri"/>
          <w:bCs/>
          <w:sz w:val="24"/>
          <w:szCs w:val="24"/>
        </w:rPr>
        <w:t xml:space="preserve">Park Contract – </w:t>
      </w:r>
      <w:r w:rsidR="00D24B4F">
        <w:rPr>
          <w:rFonts w:ascii="Calibri" w:hAnsi="Calibri"/>
          <w:bCs/>
          <w:sz w:val="24"/>
          <w:szCs w:val="24"/>
        </w:rPr>
        <w:t>Quoted $7,087</w:t>
      </w:r>
    </w:p>
    <w:p w14:paraId="218EFC97" w14:textId="77777777" w:rsidR="00BF5583" w:rsidRPr="00BF5583" w:rsidRDefault="00BF5583" w:rsidP="00BF5583">
      <w:pPr>
        <w:pStyle w:val="ListParagraph"/>
        <w:ind w:left="1512"/>
        <w:rPr>
          <w:rFonts w:ascii="Calibri" w:hAnsi="Calibri"/>
          <w:b/>
          <w:sz w:val="24"/>
          <w:szCs w:val="24"/>
        </w:rPr>
      </w:pPr>
    </w:p>
    <w:p w14:paraId="27411DA5" w14:textId="5B18162E" w:rsidR="00DC09F4" w:rsidRPr="00BF5583" w:rsidRDefault="00E53C9F" w:rsidP="00BF558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Additional Items/Discussion</w:t>
      </w:r>
    </w:p>
    <w:p w14:paraId="1B89F313" w14:textId="77777777" w:rsidR="00942BAD" w:rsidRPr="00942BAD" w:rsidRDefault="00942BAD" w:rsidP="00942BAD">
      <w:pPr>
        <w:pStyle w:val="ListParagraph"/>
        <w:rPr>
          <w:rFonts w:ascii="Calibri" w:hAnsi="Calibri"/>
          <w:b/>
          <w:sz w:val="24"/>
          <w:szCs w:val="24"/>
        </w:rPr>
      </w:pPr>
    </w:p>
    <w:p w14:paraId="6E0CAF64" w14:textId="40774CC2" w:rsidR="00AF6319" w:rsidRDefault="00966DC1" w:rsidP="005B50D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Technical Workshop</w:t>
      </w:r>
      <w:r w:rsidR="00942BAD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 xml:space="preserve">Today </w:t>
      </w:r>
      <w:r w:rsidR="00D84E30">
        <w:rPr>
          <w:rFonts w:ascii="Calibri" w:hAnsi="Calibri"/>
          <w:b/>
          <w:sz w:val="24"/>
          <w:szCs w:val="24"/>
        </w:rPr>
        <w:t>4:00PM</w:t>
      </w:r>
    </w:p>
    <w:p w14:paraId="0B2783FD" w14:textId="77777777" w:rsidR="00BB37EE" w:rsidRDefault="00BB37EE" w:rsidP="00BB37EE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4CBF111F" w14:textId="7B95991C" w:rsidR="00BB37EE" w:rsidRPr="005B50D3" w:rsidRDefault="00BB37EE" w:rsidP="005B50D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Next Meeting </w:t>
      </w:r>
    </w:p>
    <w:p w14:paraId="1ACEECB3" w14:textId="77777777" w:rsidR="00130AA3" w:rsidRDefault="00130AA3" w:rsidP="00130AA3">
      <w:pPr>
        <w:pStyle w:val="ListParagraph"/>
        <w:ind w:left="1512"/>
        <w:rPr>
          <w:rFonts w:ascii="Calibri" w:hAnsi="Calibri"/>
          <w:bCs/>
          <w:sz w:val="24"/>
          <w:szCs w:val="24"/>
        </w:rPr>
      </w:pPr>
    </w:p>
    <w:p w14:paraId="0CC60A21" w14:textId="700E206E" w:rsidR="00130AA3" w:rsidRPr="00130AA3" w:rsidRDefault="00130AA3" w:rsidP="00130AA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 w:rsidRPr="00130AA3">
        <w:rPr>
          <w:rFonts w:ascii="Calibri" w:hAnsi="Calibri"/>
          <w:b/>
          <w:sz w:val="24"/>
          <w:szCs w:val="24"/>
        </w:rPr>
        <w:t>Adjourn</w:t>
      </w:r>
    </w:p>
    <w:sectPr w:rsidR="00130AA3" w:rsidRPr="00130AA3" w:rsidSect="00D3744D">
      <w:footerReference w:type="default" r:id="rId12"/>
      <w:pgSz w:w="12240" w:h="15840"/>
      <w:pgMar w:top="630" w:right="720" w:bottom="9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07E42" w14:textId="77777777" w:rsidR="000D2A32" w:rsidRDefault="000D2A32">
      <w:r>
        <w:separator/>
      </w:r>
    </w:p>
  </w:endnote>
  <w:endnote w:type="continuationSeparator" w:id="0">
    <w:p w14:paraId="11B6F9D3" w14:textId="77777777" w:rsidR="000D2A32" w:rsidRDefault="000D2A32">
      <w:r>
        <w:continuationSeparator/>
      </w:r>
    </w:p>
  </w:endnote>
  <w:endnote w:type="continuationNotice" w:id="1">
    <w:p w14:paraId="55CFF7E6" w14:textId="77777777" w:rsidR="000D2A32" w:rsidRDefault="000D2A3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0F05B" w14:textId="77777777" w:rsidR="00DB1796" w:rsidRDefault="00541F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22C2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BB6F7" w14:textId="77777777" w:rsidR="000D2A32" w:rsidRDefault="000D2A32">
      <w:r>
        <w:separator/>
      </w:r>
    </w:p>
  </w:footnote>
  <w:footnote w:type="continuationSeparator" w:id="0">
    <w:p w14:paraId="19EB88B3" w14:textId="77777777" w:rsidR="000D2A32" w:rsidRDefault="000D2A32">
      <w:r>
        <w:continuationSeparator/>
      </w:r>
    </w:p>
  </w:footnote>
  <w:footnote w:type="continuationNotice" w:id="1">
    <w:p w14:paraId="0D9B66AF" w14:textId="77777777" w:rsidR="000D2A32" w:rsidRDefault="000D2A32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11113"/>
    <w:multiLevelType w:val="hybridMultilevel"/>
    <w:tmpl w:val="96EEB02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FD7BAE"/>
    <w:multiLevelType w:val="hybridMultilevel"/>
    <w:tmpl w:val="4E0CAE4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B544A65"/>
    <w:multiLevelType w:val="hybridMultilevel"/>
    <w:tmpl w:val="B5C2769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0C6D5599"/>
    <w:multiLevelType w:val="hybridMultilevel"/>
    <w:tmpl w:val="4E48B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93AFE"/>
    <w:multiLevelType w:val="hybridMultilevel"/>
    <w:tmpl w:val="C6682214"/>
    <w:lvl w:ilvl="0" w:tplc="04090019">
      <w:start w:val="1"/>
      <w:numFmt w:val="low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16376E2B"/>
    <w:multiLevelType w:val="hybridMultilevel"/>
    <w:tmpl w:val="4802E7A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1F7754CB"/>
    <w:multiLevelType w:val="hybridMultilevel"/>
    <w:tmpl w:val="7B8073F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2C027FEB"/>
    <w:multiLevelType w:val="hybridMultilevel"/>
    <w:tmpl w:val="53D8DC98"/>
    <w:lvl w:ilvl="0" w:tplc="0C70A888">
      <w:start w:val="1"/>
      <w:numFmt w:val="decimal"/>
      <w:lvlText w:val="%1."/>
      <w:lvlJc w:val="left"/>
      <w:pPr>
        <w:ind w:left="86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9E36DD4"/>
    <w:multiLevelType w:val="hybridMultilevel"/>
    <w:tmpl w:val="9B8CBB7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3EE33E16"/>
    <w:multiLevelType w:val="hybridMultilevel"/>
    <w:tmpl w:val="0330B286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411D3F41"/>
    <w:multiLevelType w:val="hybridMultilevel"/>
    <w:tmpl w:val="E1E8173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45D96243"/>
    <w:multiLevelType w:val="hybridMultilevel"/>
    <w:tmpl w:val="C86C78B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493B2B2C"/>
    <w:multiLevelType w:val="hybridMultilevel"/>
    <w:tmpl w:val="E27C6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922D4"/>
    <w:multiLevelType w:val="hybridMultilevel"/>
    <w:tmpl w:val="9112C4E2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54482551"/>
    <w:multiLevelType w:val="hybridMultilevel"/>
    <w:tmpl w:val="91C6007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59642223"/>
    <w:multiLevelType w:val="hybridMultilevel"/>
    <w:tmpl w:val="7EACF7E0"/>
    <w:lvl w:ilvl="0" w:tplc="04090017">
      <w:start w:val="1"/>
      <w:numFmt w:val="lowerLetter"/>
      <w:lvlText w:val="%1)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6" w15:restartNumberingAfterBreak="0">
    <w:nsid w:val="5A583060"/>
    <w:multiLevelType w:val="hybridMultilevel"/>
    <w:tmpl w:val="3CE2FE7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6EFA3F84"/>
    <w:multiLevelType w:val="hybridMultilevel"/>
    <w:tmpl w:val="EC169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B71FE"/>
    <w:multiLevelType w:val="hybridMultilevel"/>
    <w:tmpl w:val="EFA428AC"/>
    <w:lvl w:ilvl="0" w:tplc="0409000F">
      <w:start w:val="1"/>
      <w:numFmt w:val="decimal"/>
      <w:lvlText w:val="%1."/>
      <w:lvlJc w:val="left"/>
      <w:pPr>
        <w:ind w:left="2295" w:hanging="360"/>
      </w:p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19" w15:restartNumberingAfterBreak="0">
    <w:nsid w:val="727845EA"/>
    <w:multiLevelType w:val="hybridMultilevel"/>
    <w:tmpl w:val="F20A074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32" w:hanging="180"/>
      </w:pPr>
    </w:lvl>
    <w:lvl w:ilvl="3" w:tplc="0409000F">
      <w:start w:val="1"/>
      <w:numFmt w:val="decimal"/>
      <w:lvlText w:val="%4."/>
      <w:lvlJc w:val="left"/>
      <w:pPr>
        <w:ind w:left="2952" w:hanging="360"/>
      </w:pPr>
    </w:lvl>
    <w:lvl w:ilvl="4" w:tplc="04090019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16"/>
  </w:num>
  <w:num w:numId="2">
    <w:abstractNumId w:val="14"/>
  </w:num>
  <w:num w:numId="3">
    <w:abstractNumId w:val="13"/>
  </w:num>
  <w:num w:numId="4">
    <w:abstractNumId w:val="19"/>
  </w:num>
  <w:num w:numId="5">
    <w:abstractNumId w:val="9"/>
  </w:num>
  <w:num w:numId="6">
    <w:abstractNumId w:val="15"/>
  </w:num>
  <w:num w:numId="7">
    <w:abstractNumId w:val="4"/>
  </w:num>
  <w:num w:numId="8">
    <w:abstractNumId w:val="1"/>
  </w:num>
  <w:num w:numId="9">
    <w:abstractNumId w:val="11"/>
  </w:num>
  <w:num w:numId="10">
    <w:abstractNumId w:val="6"/>
  </w:num>
  <w:num w:numId="11">
    <w:abstractNumId w:val="17"/>
  </w:num>
  <w:num w:numId="12">
    <w:abstractNumId w:val="18"/>
  </w:num>
  <w:num w:numId="13">
    <w:abstractNumId w:val="5"/>
  </w:num>
  <w:num w:numId="14">
    <w:abstractNumId w:val="7"/>
  </w:num>
  <w:num w:numId="15">
    <w:abstractNumId w:val="8"/>
  </w:num>
  <w:num w:numId="16">
    <w:abstractNumId w:val="0"/>
  </w:num>
  <w:num w:numId="17">
    <w:abstractNumId w:val="3"/>
  </w:num>
  <w:num w:numId="18">
    <w:abstractNumId w:val="12"/>
  </w:num>
  <w:num w:numId="19">
    <w:abstractNumId w:val="1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B"/>
    <w:rsid w:val="0001326F"/>
    <w:rsid w:val="000272FC"/>
    <w:rsid w:val="00037BF1"/>
    <w:rsid w:val="00040F47"/>
    <w:rsid w:val="00064ABA"/>
    <w:rsid w:val="00065675"/>
    <w:rsid w:val="00067960"/>
    <w:rsid w:val="00072BD1"/>
    <w:rsid w:val="00094D4B"/>
    <w:rsid w:val="000B3910"/>
    <w:rsid w:val="000D2A32"/>
    <w:rsid w:val="000F19D4"/>
    <w:rsid w:val="000F4DED"/>
    <w:rsid w:val="001030E5"/>
    <w:rsid w:val="0010613D"/>
    <w:rsid w:val="00107C7B"/>
    <w:rsid w:val="00111D5B"/>
    <w:rsid w:val="00112F54"/>
    <w:rsid w:val="00130AA3"/>
    <w:rsid w:val="00130B57"/>
    <w:rsid w:val="00141B51"/>
    <w:rsid w:val="001500B6"/>
    <w:rsid w:val="00173E1A"/>
    <w:rsid w:val="001930EC"/>
    <w:rsid w:val="00193301"/>
    <w:rsid w:val="00196D56"/>
    <w:rsid w:val="001B458E"/>
    <w:rsid w:val="001C6C42"/>
    <w:rsid w:val="001D2477"/>
    <w:rsid w:val="001D4F04"/>
    <w:rsid w:val="001E3C17"/>
    <w:rsid w:val="001F70FF"/>
    <w:rsid w:val="00201B7B"/>
    <w:rsid w:val="00217E3F"/>
    <w:rsid w:val="0022416D"/>
    <w:rsid w:val="002343BD"/>
    <w:rsid w:val="00244599"/>
    <w:rsid w:val="00246FE7"/>
    <w:rsid w:val="002630A1"/>
    <w:rsid w:val="0026650D"/>
    <w:rsid w:val="00266A03"/>
    <w:rsid w:val="00276F0A"/>
    <w:rsid w:val="0027712C"/>
    <w:rsid w:val="00295172"/>
    <w:rsid w:val="002A24A6"/>
    <w:rsid w:val="002C1148"/>
    <w:rsid w:val="002D69C6"/>
    <w:rsid w:val="002F5891"/>
    <w:rsid w:val="003216A8"/>
    <w:rsid w:val="00325769"/>
    <w:rsid w:val="00327E6B"/>
    <w:rsid w:val="00345A5B"/>
    <w:rsid w:val="003659E8"/>
    <w:rsid w:val="00366696"/>
    <w:rsid w:val="003A5668"/>
    <w:rsid w:val="003C3BEE"/>
    <w:rsid w:val="003D31F5"/>
    <w:rsid w:val="003E24DD"/>
    <w:rsid w:val="003F7B85"/>
    <w:rsid w:val="00400484"/>
    <w:rsid w:val="0040346A"/>
    <w:rsid w:val="00434661"/>
    <w:rsid w:val="00440348"/>
    <w:rsid w:val="0044188D"/>
    <w:rsid w:val="00443ABC"/>
    <w:rsid w:val="004521AB"/>
    <w:rsid w:val="00460D22"/>
    <w:rsid w:val="00461A6F"/>
    <w:rsid w:val="00466E36"/>
    <w:rsid w:val="0047597A"/>
    <w:rsid w:val="004767BB"/>
    <w:rsid w:val="00497961"/>
    <w:rsid w:val="00497982"/>
    <w:rsid w:val="00497AC5"/>
    <w:rsid w:val="004A7FD9"/>
    <w:rsid w:val="004B14ED"/>
    <w:rsid w:val="004B2574"/>
    <w:rsid w:val="004F2D92"/>
    <w:rsid w:val="004F484D"/>
    <w:rsid w:val="00517051"/>
    <w:rsid w:val="00530072"/>
    <w:rsid w:val="00530883"/>
    <w:rsid w:val="005360A3"/>
    <w:rsid w:val="00541FF2"/>
    <w:rsid w:val="00546BA5"/>
    <w:rsid w:val="005514CB"/>
    <w:rsid w:val="0056065D"/>
    <w:rsid w:val="0056572C"/>
    <w:rsid w:val="00573847"/>
    <w:rsid w:val="005855EF"/>
    <w:rsid w:val="00587707"/>
    <w:rsid w:val="00593A57"/>
    <w:rsid w:val="00595ECC"/>
    <w:rsid w:val="005A1FA8"/>
    <w:rsid w:val="005A3DAB"/>
    <w:rsid w:val="005B50D3"/>
    <w:rsid w:val="005B736E"/>
    <w:rsid w:val="005C0C21"/>
    <w:rsid w:val="005E4E10"/>
    <w:rsid w:val="006174F2"/>
    <w:rsid w:val="00620473"/>
    <w:rsid w:val="006250E3"/>
    <w:rsid w:val="00626642"/>
    <w:rsid w:val="00626C3F"/>
    <w:rsid w:val="00627D7A"/>
    <w:rsid w:val="006316ED"/>
    <w:rsid w:val="00631C57"/>
    <w:rsid w:val="00631FDA"/>
    <w:rsid w:val="00632D20"/>
    <w:rsid w:val="0063333B"/>
    <w:rsid w:val="006463FB"/>
    <w:rsid w:val="006500FA"/>
    <w:rsid w:val="0065373E"/>
    <w:rsid w:val="006541B5"/>
    <w:rsid w:val="00664EF7"/>
    <w:rsid w:val="00685956"/>
    <w:rsid w:val="00696131"/>
    <w:rsid w:val="006B6436"/>
    <w:rsid w:val="006C1245"/>
    <w:rsid w:val="006C1898"/>
    <w:rsid w:val="006C72DA"/>
    <w:rsid w:val="006C73E4"/>
    <w:rsid w:val="00705DA7"/>
    <w:rsid w:val="00710AFF"/>
    <w:rsid w:val="00725701"/>
    <w:rsid w:val="00731005"/>
    <w:rsid w:val="00741131"/>
    <w:rsid w:val="00742D22"/>
    <w:rsid w:val="0075092A"/>
    <w:rsid w:val="007673CE"/>
    <w:rsid w:val="007B3868"/>
    <w:rsid w:val="007B62D4"/>
    <w:rsid w:val="007C42D4"/>
    <w:rsid w:val="007D032B"/>
    <w:rsid w:val="007E7C19"/>
    <w:rsid w:val="00806ECE"/>
    <w:rsid w:val="008109BD"/>
    <w:rsid w:val="00811E22"/>
    <w:rsid w:val="00813EB4"/>
    <w:rsid w:val="00817B4F"/>
    <w:rsid w:val="00820FBE"/>
    <w:rsid w:val="00830365"/>
    <w:rsid w:val="008545C2"/>
    <w:rsid w:val="008612F3"/>
    <w:rsid w:val="00861F85"/>
    <w:rsid w:val="00875734"/>
    <w:rsid w:val="00887125"/>
    <w:rsid w:val="00892D7B"/>
    <w:rsid w:val="00894241"/>
    <w:rsid w:val="008A396C"/>
    <w:rsid w:val="008A3BC9"/>
    <w:rsid w:val="008C00F8"/>
    <w:rsid w:val="008E0142"/>
    <w:rsid w:val="00915FA1"/>
    <w:rsid w:val="00916F71"/>
    <w:rsid w:val="00923A0A"/>
    <w:rsid w:val="00924F5D"/>
    <w:rsid w:val="009329F9"/>
    <w:rsid w:val="00933268"/>
    <w:rsid w:val="009348CE"/>
    <w:rsid w:val="00942675"/>
    <w:rsid w:val="00942BAD"/>
    <w:rsid w:val="00951981"/>
    <w:rsid w:val="009554CA"/>
    <w:rsid w:val="00963972"/>
    <w:rsid w:val="00966DC1"/>
    <w:rsid w:val="00970039"/>
    <w:rsid w:val="009746A3"/>
    <w:rsid w:val="00976BDB"/>
    <w:rsid w:val="00983431"/>
    <w:rsid w:val="00985A9C"/>
    <w:rsid w:val="009A2D47"/>
    <w:rsid w:val="009A61F5"/>
    <w:rsid w:val="009A6FFB"/>
    <w:rsid w:val="009B697B"/>
    <w:rsid w:val="009C2FDF"/>
    <w:rsid w:val="009C5E63"/>
    <w:rsid w:val="009E58E0"/>
    <w:rsid w:val="009F384C"/>
    <w:rsid w:val="009F3C33"/>
    <w:rsid w:val="00A01FDC"/>
    <w:rsid w:val="00A03EBC"/>
    <w:rsid w:val="00A05B8C"/>
    <w:rsid w:val="00A1590D"/>
    <w:rsid w:val="00A22C20"/>
    <w:rsid w:val="00A23D58"/>
    <w:rsid w:val="00A27985"/>
    <w:rsid w:val="00A33B51"/>
    <w:rsid w:val="00A35C35"/>
    <w:rsid w:val="00A3637B"/>
    <w:rsid w:val="00A372DD"/>
    <w:rsid w:val="00A475CC"/>
    <w:rsid w:val="00A50049"/>
    <w:rsid w:val="00A57BFF"/>
    <w:rsid w:val="00A6070F"/>
    <w:rsid w:val="00A63B88"/>
    <w:rsid w:val="00A64628"/>
    <w:rsid w:val="00A83538"/>
    <w:rsid w:val="00A9339C"/>
    <w:rsid w:val="00AB2582"/>
    <w:rsid w:val="00AC3219"/>
    <w:rsid w:val="00AC5FBA"/>
    <w:rsid w:val="00AD08B2"/>
    <w:rsid w:val="00AD183F"/>
    <w:rsid w:val="00AE0F1D"/>
    <w:rsid w:val="00AE1D13"/>
    <w:rsid w:val="00AF6319"/>
    <w:rsid w:val="00AF66DD"/>
    <w:rsid w:val="00B31AF9"/>
    <w:rsid w:val="00B36D48"/>
    <w:rsid w:val="00B37AC5"/>
    <w:rsid w:val="00B41C8E"/>
    <w:rsid w:val="00B506FD"/>
    <w:rsid w:val="00B5343C"/>
    <w:rsid w:val="00B53D35"/>
    <w:rsid w:val="00B565B1"/>
    <w:rsid w:val="00B609D9"/>
    <w:rsid w:val="00B704D8"/>
    <w:rsid w:val="00B84EF3"/>
    <w:rsid w:val="00B927BD"/>
    <w:rsid w:val="00BA462B"/>
    <w:rsid w:val="00BB37EE"/>
    <w:rsid w:val="00BB6E81"/>
    <w:rsid w:val="00BC0569"/>
    <w:rsid w:val="00BD3E95"/>
    <w:rsid w:val="00BD43D6"/>
    <w:rsid w:val="00BE5291"/>
    <w:rsid w:val="00BF5583"/>
    <w:rsid w:val="00C073F4"/>
    <w:rsid w:val="00C07CA2"/>
    <w:rsid w:val="00C4359B"/>
    <w:rsid w:val="00C52AF5"/>
    <w:rsid w:val="00C617FC"/>
    <w:rsid w:val="00C71C08"/>
    <w:rsid w:val="00CC588C"/>
    <w:rsid w:val="00CC67D5"/>
    <w:rsid w:val="00CE0FA2"/>
    <w:rsid w:val="00CF2573"/>
    <w:rsid w:val="00CF788A"/>
    <w:rsid w:val="00D024A1"/>
    <w:rsid w:val="00D05D51"/>
    <w:rsid w:val="00D119DD"/>
    <w:rsid w:val="00D12156"/>
    <w:rsid w:val="00D152BF"/>
    <w:rsid w:val="00D17B3D"/>
    <w:rsid w:val="00D237B1"/>
    <w:rsid w:val="00D24B4F"/>
    <w:rsid w:val="00D34F18"/>
    <w:rsid w:val="00D3744D"/>
    <w:rsid w:val="00D4043C"/>
    <w:rsid w:val="00D4140D"/>
    <w:rsid w:val="00D43053"/>
    <w:rsid w:val="00D47BE8"/>
    <w:rsid w:val="00D53647"/>
    <w:rsid w:val="00D6417A"/>
    <w:rsid w:val="00D757C7"/>
    <w:rsid w:val="00D76C67"/>
    <w:rsid w:val="00D84E30"/>
    <w:rsid w:val="00DB1796"/>
    <w:rsid w:val="00DC09F4"/>
    <w:rsid w:val="00DE1912"/>
    <w:rsid w:val="00E00056"/>
    <w:rsid w:val="00E073F2"/>
    <w:rsid w:val="00E12A13"/>
    <w:rsid w:val="00E1678D"/>
    <w:rsid w:val="00E17645"/>
    <w:rsid w:val="00E37088"/>
    <w:rsid w:val="00E53C9F"/>
    <w:rsid w:val="00E56911"/>
    <w:rsid w:val="00E90F31"/>
    <w:rsid w:val="00E94E54"/>
    <w:rsid w:val="00EB17F5"/>
    <w:rsid w:val="00EB248B"/>
    <w:rsid w:val="00EC6AC4"/>
    <w:rsid w:val="00F507DE"/>
    <w:rsid w:val="00F57C17"/>
    <w:rsid w:val="00F62B60"/>
    <w:rsid w:val="00F82BF4"/>
    <w:rsid w:val="00F979F3"/>
    <w:rsid w:val="00FA27BA"/>
    <w:rsid w:val="00FC31A7"/>
    <w:rsid w:val="00FE3BA3"/>
    <w:rsid w:val="00FE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68BE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spacing w:before="0" w:after="360"/>
      <w:outlineLvl w:val="0"/>
    </w:pPr>
    <w:rPr>
      <w:rFonts w:asciiTheme="majorHAnsi" w:eastAsiaTheme="majorEastAsia" w:hAnsiTheme="majorHAnsi" w:cstheme="majorBidi"/>
      <w:color w:val="F3A447" w:themeColor="accent2"/>
      <w:sz w:val="72"/>
      <w:szCs w:val="72"/>
    </w:rPr>
  </w:style>
  <w:style w:type="paragraph" w:styleId="Heading2">
    <w:name w:val="heading 2"/>
    <w:basedOn w:val="Normal"/>
    <w:next w:val="Normal"/>
    <w:unhideWhenUsed/>
    <w:qFormat/>
    <w:pPr>
      <w:pBdr>
        <w:top w:val="single" w:sz="4" w:space="1" w:color="E7BC29" w:themeColor="accent3"/>
        <w:bottom w:val="single" w:sz="12" w:space="1" w:color="E7BC29" w:themeColor="accent3"/>
      </w:pBdr>
      <w:spacing w:before="480" w:after="240"/>
      <w:ind w:left="0"/>
      <w:outlineLvl w:val="1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jc w:val="right"/>
    </w:pPr>
    <w:rPr>
      <w:color w:val="F3A447" w:themeColor="accent2"/>
    </w:rPr>
  </w:style>
  <w:style w:type="character" w:customStyle="1" w:styleId="FooterChar">
    <w:name w:val="Footer Char"/>
    <w:basedOn w:val="DefaultParagraphFont"/>
    <w:link w:val="Footer"/>
    <w:uiPriority w:val="1"/>
    <w:rPr>
      <w:color w:val="F3A447" w:themeColor="accent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66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6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5300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D92"/>
    <w:rPr>
      <w:color w:val="8E58B6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F2D92"/>
    <w:pPr>
      <w:spacing w:before="0" w:after="0"/>
      <w:ind w:left="0"/>
    </w:pPr>
    <w:rPr>
      <w:rFonts w:ascii="Calibri" w:eastAsiaTheme="minorHAnsi" w:hAnsi="Calibri"/>
      <w:sz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F2D92"/>
    <w:rPr>
      <w:rFonts w:ascii="Calibri" w:eastAsiaTheme="minorHAnsi" w:hAnsi="Calibri"/>
      <w:szCs w:val="21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56065D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065D"/>
    <w:rPr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A1F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C09F4"/>
    <w:pPr>
      <w:spacing w:before="100" w:beforeAutospacing="1" w:after="100" w:afterAutospacing="1"/>
      <w:ind w:left="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bmwd.zoom.us/j/89039541467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YVWD\AppData\Roaming\Microsoft\Templates\Team%20meeting%20agenda%20(inform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6FC0A4FEE464BAEAEBF576D21E4A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50155-DD4C-4A43-830B-3E528DF054BC}"/>
      </w:docPartPr>
      <w:docPartBody>
        <w:p w:rsidR="001851D0" w:rsidRDefault="00C06208">
          <w:pPr>
            <w:pStyle w:val="96FC0A4FEE464BAEAEBF576D21E4AB91"/>
          </w:pPr>
          <w:r>
            <w:t>Team Meeting</w:t>
          </w:r>
        </w:p>
      </w:docPartBody>
    </w:docPart>
    <w:docPart>
      <w:docPartPr>
        <w:name w:val="02B2FD00D47345F38216DB00FBA14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9CE72-8844-4BAD-BB11-E6663250F780}"/>
      </w:docPartPr>
      <w:docPartBody>
        <w:p w:rsidR="001851D0" w:rsidRDefault="00C06208">
          <w:pPr>
            <w:pStyle w:val="02B2FD00D47345F38216DB00FBA145D3"/>
          </w:pPr>
          <w:r>
            <w:t>[Date | 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208"/>
    <w:rsid w:val="001851D0"/>
    <w:rsid w:val="0065346E"/>
    <w:rsid w:val="006620F8"/>
    <w:rsid w:val="00C0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FC0A4FEE464BAEAEBF576D21E4AB91">
    <w:name w:val="96FC0A4FEE464BAEAEBF576D21E4AB91"/>
  </w:style>
  <w:style w:type="paragraph" w:customStyle="1" w:styleId="02B2FD00D47345F38216DB00FBA145D3">
    <w:name w:val="02B2FD00D47345F38216DB00FBA145D3"/>
  </w:style>
  <w:style w:type="paragraph" w:customStyle="1" w:styleId="52D291F51D2041DC96ED66AFB23C501B">
    <w:name w:val="52D291F51D2041DC96ED66AFB23C501B"/>
  </w:style>
  <w:style w:type="paragraph" w:customStyle="1" w:styleId="07870296E977451E96A2C954D3E769A7">
    <w:name w:val="07870296E977451E96A2C954D3E769A7"/>
  </w:style>
  <w:style w:type="paragraph" w:customStyle="1" w:styleId="C3937507371F497A874A888D5E3F3740">
    <w:name w:val="C3937507371F497A874A888D5E3F3740"/>
  </w:style>
  <w:style w:type="paragraph" w:customStyle="1" w:styleId="281D64338B1343BDA4808A4BD17EB66A">
    <w:name w:val="281D64338B1343BDA4808A4BD17EB66A"/>
  </w:style>
  <w:style w:type="paragraph" w:customStyle="1" w:styleId="745B428C1D4E4684861CAAD131BD8F48">
    <w:name w:val="745B428C1D4E4684861CAAD131BD8F48"/>
  </w:style>
  <w:style w:type="paragraph" w:customStyle="1" w:styleId="280C9AF0F7594D80BBF2DA4C4DE5DB0C">
    <w:name w:val="280C9AF0F7594D80BBF2DA4C4DE5DB0C"/>
  </w:style>
  <w:style w:type="paragraph" w:customStyle="1" w:styleId="AB325F12F96C4608A35AFAE7CBC3B585">
    <w:name w:val="AB325F12F96C4608A35AFAE7CBC3B585"/>
  </w:style>
  <w:style w:type="paragraph" w:customStyle="1" w:styleId="A1FF298FE0F04F2898C935D378E1F812">
    <w:name w:val="A1FF298FE0F04F2898C935D378E1F812"/>
  </w:style>
  <w:style w:type="paragraph" w:customStyle="1" w:styleId="161BE9BA12AF4787BC633DFA502E87B9">
    <w:name w:val="161BE9BA12AF4787BC633DFA502E87B9"/>
  </w:style>
  <w:style w:type="paragraph" w:customStyle="1" w:styleId="14197B43286649A98FAA1C4DA9610E5C">
    <w:name w:val="14197B43286649A98FAA1C4DA9610E5C"/>
  </w:style>
  <w:style w:type="paragraph" w:customStyle="1" w:styleId="5F99B8B9ADD94AFB981166D821F24A8B">
    <w:name w:val="5F99B8B9ADD94AFB981166D821F24A8B"/>
  </w:style>
  <w:style w:type="paragraph" w:customStyle="1" w:styleId="21796A976FCF4C5F82B9DD3D08D158A3">
    <w:name w:val="21796A976FCF4C5F82B9DD3D08D158A3"/>
  </w:style>
  <w:style w:type="paragraph" w:customStyle="1" w:styleId="1DFBADA102B448B99FD930E668C6293C">
    <w:name w:val="1DFBADA102B448B99FD930E668C6293C"/>
  </w:style>
  <w:style w:type="paragraph" w:customStyle="1" w:styleId="E932F02FC17C46A1B151CB1CC8159F84">
    <w:name w:val="E932F02FC17C46A1B151CB1CC8159F84"/>
  </w:style>
  <w:style w:type="paragraph" w:customStyle="1" w:styleId="BF1889D49146420C99C6547A0344633C">
    <w:name w:val="BF1889D49146420C99C6547A0344633C"/>
  </w:style>
  <w:style w:type="paragraph" w:customStyle="1" w:styleId="950290721CB3454BA81F2765E77D3745">
    <w:name w:val="950290721CB3454BA81F2765E77D3745"/>
    <w:rsid w:val="00C06208"/>
  </w:style>
  <w:style w:type="paragraph" w:customStyle="1" w:styleId="31C9735E1D8947F8ABA562BDF791F7FD">
    <w:name w:val="31C9735E1D8947F8ABA562BDF791F7FD"/>
    <w:rsid w:val="00C06208"/>
  </w:style>
  <w:style w:type="paragraph" w:customStyle="1" w:styleId="8571DC878E0E439D990D5BACB7BF5E21">
    <w:name w:val="8571DC878E0E439D990D5BACB7BF5E21"/>
    <w:rsid w:val="00C06208"/>
  </w:style>
  <w:style w:type="paragraph" w:customStyle="1" w:styleId="D938546E0EF743B097F79FBE33428F9E">
    <w:name w:val="D938546E0EF743B097F79FBE33428F9E"/>
    <w:rsid w:val="00C06208"/>
  </w:style>
  <w:style w:type="paragraph" w:customStyle="1" w:styleId="33CD48E6FAC24001B9406ECC6EAD74CA">
    <w:name w:val="33CD48E6FAC24001B9406ECC6EAD74CA"/>
    <w:rsid w:val="00C06208"/>
  </w:style>
  <w:style w:type="paragraph" w:customStyle="1" w:styleId="C33B45E5FD32435680A81A8F45CBBEAA">
    <w:name w:val="C33B45E5FD32435680A81A8F45CBBEAA"/>
    <w:rsid w:val="00C06208"/>
  </w:style>
  <w:style w:type="paragraph" w:customStyle="1" w:styleId="5350F88BAE304614B0B5AAE11D3E27BD">
    <w:name w:val="5350F88BAE304614B0B5AAE11D3E27BD"/>
    <w:rsid w:val="00C06208"/>
  </w:style>
  <w:style w:type="paragraph" w:customStyle="1" w:styleId="12DC473F671441A5A9A46314E3FE851D">
    <w:name w:val="12DC473F671441A5A9A46314E3FE851D"/>
    <w:rsid w:val="00C06208"/>
  </w:style>
  <w:style w:type="paragraph" w:customStyle="1" w:styleId="99AF169B35F449F3801C728385A9ED35">
    <w:name w:val="99AF169B35F449F3801C728385A9ED35"/>
    <w:rsid w:val="00C06208"/>
  </w:style>
  <w:style w:type="paragraph" w:customStyle="1" w:styleId="D9038E7007E940419A5AD6B12C6648F9">
    <w:name w:val="D9038E7007E940419A5AD6B12C6648F9"/>
    <w:rsid w:val="00C06208"/>
  </w:style>
  <w:style w:type="paragraph" w:customStyle="1" w:styleId="8B2ED41D8D81477FA2402C2858621A4E">
    <w:name w:val="8B2ED41D8D81477FA2402C2858621A4E"/>
    <w:rsid w:val="00C06208"/>
  </w:style>
  <w:style w:type="paragraph" w:customStyle="1" w:styleId="2ED6819DA7D94E58A00D8B672E0667DD">
    <w:name w:val="2ED6819DA7D94E58A00D8B672E0667DD"/>
    <w:rsid w:val="00C06208"/>
  </w:style>
  <w:style w:type="paragraph" w:customStyle="1" w:styleId="BEE2C15755854F25880F956CBC80CD6A">
    <w:name w:val="BEE2C15755854F25880F956CBC80CD6A"/>
    <w:rsid w:val="00C062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egral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CA2C7BFB5F5E46BA3554F85BD2DAC5" ma:contentTypeVersion="13" ma:contentTypeDescription="Create a new document." ma:contentTypeScope="" ma:versionID="fcb023740849d8e91705af5206582a93">
  <xsd:schema xmlns:xsd="http://www.w3.org/2001/XMLSchema" xmlns:xs="http://www.w3.org/2001/XMLSchema" xmlns:p="http://schemas.microsoft.com/office/2006/metadata/properties" xmlns:ns1="http://schemas.microsoft.com/sharepoint/v3" xmlns:ns3="9a52204d-f926-4e63-ad1a-eb1f0ac173d8" xmlns:ns4="3ca0cd59-6ba2-4924-9684-82ab5560a36e" targetNamespace="http://schemas.microsoft.com/office/2006/metadata/properties" ma:root="true" ma:fieldsID="0d8adb1de525e9cf1054bdeed076b218" ns1:_="" ns3:_="" ns4:_="">
    <xsd:import namespace="http://schemas.microsoft.com/sharepoint/v3"/>
    <xsd:import namespace="9a52204d-f926-4e63-ad1a-eb1f0ac173d8"/>
    <xsd:import namespace="3ca0cd59-6ba2-4924-9684-82ab5560a3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2204d-f926-4e63-ad1a-eb1f0ac17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0cd59-6ba2-4924-9684-82ab5560a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4C9177-CD5F-484B-BBD6-41DF224AE3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22A3D3-06D9-4ECD-BF36-D0403B732837}">
  <ds:schemaRefs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purl.org/dc/terms/"/>
    <ds:schemaRef ds:uri="http://purl.org/dc/elements/1.1/"/>
    <ds:schemaRef ds:uri="3ca0cd59-6ba2-4924-9684-82ab5560a36e"/>
    <ds:schemaRef ds:uri="9a52204d-f926-4e63-ad1a-eb1f0ac173d8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6C21F38-1A1D-4DEC-8293-7C0260F5B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52204d-f926-4e63-ad1a-eb1f0ac173d8"/>
    <ds:schemaRef ds:uri="3ca0cd59-6ba2-4924-9684-82ab5560a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Team meeting agenda (informal)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719</CharactersWithSpaces>
  <SharedDoc>false</SharedDoc>
  <HLinks>
    <vt:vector size="6" baseType="variant">
      <vt:variant>
        <vt:i4>4456451</vt:i4>
      </vt:variant>
      <vt:variant>
        <vt:i4>0</vt:i4>
      </vt:variant>
      <vt:variant>
        <vt:i4>0</vt:i4>
      </vt:variant>
      <vt:variant>
        <vt:i4>5</vt:i4>
      </vt:variant>
      <vt:variant>
        <vt:lpwstr>https://sbmwd.zoom.us/j/98458693259?pwd=Wk9YamM1VjZ5OUtwQ2VGbWJka3RUQT09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2022-02-23T20:17:00Z</dcterms:created>
  <dcterms:modified xsi:type="dcterms:W3CDTF">2022-02-23T20:17:00Z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TC034630729991</vt:lpwstr>
  </property>
  <property fmtid="{D5CDD505-2E9C-101B-9397-08002B2CF9AE}" pid="3" name="ContentTypeId">
    <vt:lpwstr>0x010100BDCA2C7BFB5F5E46BA3554F85BD2DAC5</vt:lpwstr>
  </property>
</Properties>
</file>